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70A8" w14:textId="77777777" w:rsidR="00291E44" w:rsidRDefault="00291E44" w:rsidP="001F7DA1">
      <w:pPr>
        <w:spacing w:line="360" w:lineRule="auto"/>
        <w:jc w:val="both"/>
        <w:rPr>
          <w:rFonts w:ascii="JohnHancock" w:hAnsi="JohnHancock"/>
          <w:noProof/>
          <w:sz w:val="44"/>
        </w:rPr>
      </w:pPr>
      <w:bookmarkStart w:id="0" w:name="_GoBack"/>
      <w:bookmarkEnd w:id="0"/>
    </w:p>
    <w:p w14:paraId="6C10A9AE" w14:textId="77777777" w:rsidR="00291E44" w:rsidRPr="00F16AF4" w:rsidRDefault="00291E44" w:rsidP="001F7DA1">
      <w:pPr>
        <w:jc w:val="both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24"/>
        </w:rPr>
        <w:t xml:space="preserve"> </w:t>
      </w:r>
    </w:p>
    <w:p w14:paraId="6813BCF1" w14:textId="5BA7B9FA" w:rsidR="00C72F1E" w:rsidRPr="004A28AF" w:rsidRDefault="006414AE" w:rsidP="00C72F1E">
      <w:pPr>
        <w:jc w:val="right"/>
        <w:rPr>
          <w:rFonts w:ascii="Arial" w:hAnsi="Arial" w:cs="Arial"/>
          <w:sz w:val="22"/>
          <w:szCs w:val="22"/>
        </w:rPr>
      </w:pP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Pr="006414AE">
        <w:rPr>
          <w:rFonts w:ascii="Arial" w:hAnsi="Arial" w:cs="Arial"/>
          <w:lang w:val="en-GB" w:eastAsia="en-GB"/>
        </w:rPr>
        <w:tab/>
      </w:r>
      <w:r w:rsidR="005363A2">
        <w:rPr>
          <w:rFonts w:ascii="Arial" w:hAnsi="Arial" w:cs="Arial"/>
          <w:lang w:val="en-GB" w:eastAsia="en-GB"/>
        </w:rPr>
        <w:t xml:space="preserve">February </w:t>
      </w:r>
      <w:r w:rsidR="00902E10" w:rsidRPr="004A28AF">
        <w:rPr>
          <w:rFonts w:ascii="Arial" w:hAnsi="Arial" w:cs="Arial"/>
          <w:sz w:val="22"/>
          <w:szCs w:val="22"/>
          <w:lang w:val="en-GB" w:eastAsia="en-GB"/>
        </w:rPr>
        <w:t>2018</w:t>
      </w:r>
    </w:p>
    <w:p w14:paraId="58445C91" w14:textId="77777777" w:rsidR="00C72F1E" w:rsidRPr="00DF3A43" w:rsidRDefault="00C72F1E" w:rsidP="00C72F1E">
      <w:pPr>
        <w:jc w:val="both"/>
        <w:rPr>
          <w:rFonts w:ascii="Arial" w:hAnsi="Arial" w:cs="Arial"/>
          <w:sz w:val="22"/>
          <w:szCs w:val="22"/>
        </w:rPr>
      </w:pPr>
    </w:p>
    <w:p w14:paraId="519FF98C" w14:textId="77777777" w:rsidR="00C72F1E" w:rsidRPr="007E6E9C" w:rsidRDefault="00C72F1E" w:rsidP="00C72F1E">
      <w:pPr>
        <w:jc w:val="both"/>
        <w:rPr>
          <w:rFonts w:ascii="Arial" w:hAnsi="Arial" w:cs="Arial"/>
          <w:sz w:val="22"/>
          <w:szCs w:val="22"/>
        </w:rPr>
      </w:pPr>
      <w:r w:rsidRPr="007E6E9C">
        <w:rPr>
          <w:rFonts w:ascii="Arial" w:hAnsi="Arial" w:cs="Arial"/>
          <w:sz w:val="22"/>
          <w:szCs w:val="22"/>
        </w:rPr>
        <w:t>Dear Prospective Applicant,</w:t>
      </w:r>
    </w:p>
    <w:p w14:paraId="013545A8" w14:textId="77777777" w:rsidR="00C72F1E" w:rsidRPr="007E6E9C" w:rsidRDefault="00C72F1E" w:rsidP="00C72F1E">
      <w:pPr>
        <w:jc w:val="both"/>
        <w:rPr>
          <w:rFonts w:ascii="Arial" w:hAnsi="Arial" w:cs="Arial"/>
          <w:sz w:val="22"/>
          <w:szCs w:val="22"/>
        </w:rPr>
      </w:pPr>
    </w:p>
    <w:p w14:paraId="18E6DC93" w14:textId="3485C0ED" w:rsidR="003D101C" w:rsidRDefault="00C72F1E" w:rsidP="00902E10">
      <w:pPr>
        <w:jc w:val="both"/>
        <w:rPr>
          <w:rFonts w:ascii="Arial" w:hAnsi="Arial" w:cs="Arial"/>
          <w:sz w:val="22"/>
          <w:szCs w:val="22"/>
        </w:rPr>
      </w:pPr>
      <w:r w:rsidRPr="007E6E9C">
        <w:rPr>
          <w:rFonts w:ascii="Arial" w:hAnsi="Arial" w:cs="Arial"/>
          <w:sz w:val="22"/>
          <w:szCs w:val="22"/>
        </w:rPr>
        <w:t>May I first of all thank you for showing interest in th</w:t>
      </w:r>
      <w:r w:rsidR="00AA36CA">
        <w:rPr>
          <w:rFonts w:ascii="Arial" w:hAnsi="Arial" w:cs="Arial"/>
          <w:sz w:val="22"/>
          <w:szCs w:val="22"/>
        </w:rPr>
        <w:t>ese</w:t>
      </w:r>
      <w:r w:rsidRPr="007E6E9C">
        <w:rPr>
          <w:rFonts w:ascii="Arial" w:hAnsi="Arial" w:cs="Arial"/>
          <w:sz w:val="22"/>
          <w:szCs w:val="22"/>
        </w:rPr>
        <w:t xml:space="preserve"> very significant post</w:t>
      </w:r>
      <w:r w:rsidR="00AA36CA">
        <w:rPr>
          <w:rFonts w:ascii="Arial" w:hAnsi="Arial" w:cs="Arial"/>
          <w:sz w:val="22"/>
          <w:szCs w:val="22"/>
        </w:rPr>
        <w:t>s</w:t>
      </w:r>
      <w:r w:rsidRPr="007E6E9C">
        <w:rPr>
          <w:rFonts w:ascii="Arial" w:hAnsi="Arial" w:cs="Arial"/>
          <w:sz w:val="22"/>
          <w:szCs w:val="22"/>
        </w:rPr>
        <w:t xml:space="preserve"> and I hope that after reading the material included, you wish to apply.</w:t>
      </w:r>
      <w:r w:rsidR="00902E10">
        <w:rPr>
          <w:rFonts w:ascii="Arial" w:hAnsi="Arial" w:cs="Arial"/>
          <w:sz w:val="22"/>
          <w:szCs w:val="22"/>
        </w:rPr>
        <w:t xml:space="preserve"> </w:t>
      </w:r>
      <w:r w:rsidR="003D101C">
        <w:rPr>
          <w:rFonts w:ascii="Arial" w:hAnsi="Arial" w:cs="Arial"/>
          <w:sz w:val="22"/>
          <w:szCs w:val="22"/>
        </w:rPr>
        <w:t>The</w:t>
      </w:r>
      <w:r w:rsidR="00AA36CA">
        <w:rPr>
          <w:rFonts w:ascii="Arial" w:hAnsi="Arial" w:cs="Arial"/>
          <w:sz w:val="22"/>
          <w:szCs w:val="22"/>
        </w:rPr>
        <w:t>se</w:t>
      </w:r>
      <w:r w:rsidR="003D101C">
        <w:rPr>
          <w:rFonts w:ascii="Arial" w:hAnsi="Arial" w:cs="Arial"/>
          <w:sz w:val="22"/>
          <w:szCs w:val="22"/>
        </w:rPr>
        <w:t xml:space="preserve"> post</w:t>
      </w:r>
      <w:r w:rsidR="00AA36CA">
        <w:rPr>
          <w:rFonts w:ascii="Arial" w:hAnsi="Arial" w:cs="Arial"/>
          <w:sz w:val="22"/>
          <w:szCs w:val="22"/>
        </w:rPr>
        <w:t>s</w:t>
      </w:r>
      <w:r w:rsidR="003D101C">
        <w:rPr>
          <w:rFonts w:ascii="Arial" w:hAnsi="Arial" w:cs="Arial"/>
          <w:sz w:val="22"/>
          <w:szCs w:val="22"/>
        </w:rPr>
        <w:t xml:space="preserve"> has become available due to the upcoming retirement of one of our Deputy Headteachers after thirty th</w:t>
      </w:r>
      <w:r w:rsidR="00AA36CA">
        <w:rPr>
          <w:rFonts w:ascii="Arial" w:hAnsi="Arial" w:cs="Arial"/>
          <w:sz w:val="22"/>
          <w:szCs w:val="22"/>
        </w:rPr>
        <w:t>ree years’ service to the school and the promotion of the other to a headship post.</w:t>
      </w:r>
    </w:p>
    <w:p w14:paraId="447AC4D8" w14:textId="77777777" w:rsidR="003D101C" w:rsidRDefault="003D101C" w:rsidP="00902E10">
      <w:pPr>
        <w:jc w:val="both"/>
        <w:rPr>
          <w:rFonts w:ascii="Arial" w:hAnsi="Arial" w:cs="Arial"/>
          <w:sz w:val="22"/>
          <w:szCs w:val="22"/>
        </w:rPr>
      </w:pPr>
    </w:p>
    <w:p w14:paraId="44A70A80" w14:textId="65271BD5" w:rsidR="00902E10" w:rsidRPr="004A28AF" w:rsidRDefault="003D101C" w:rsidP="00902E1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</w:t>
      </w:r>
      <w:r w:rsidR="00902E10" w:rsidRPr="004A28AF">
        <w:rPr>
          <w:rFonts w:ascii="Arial" w:hAnsi="Arial" w:cs="Arial"/>
          <w:sz w:val="22"/>
          <w:szCs w:val="22"/>
        </w:rPr>
        <w:t xml:space="preserve"> are looking for </w:t>
      </w:r>
      <w:r w:rsidR="00AA36CA">
        <w:rPr>
          <w:rFonts w:ascii="Arial" w:hAnsi="Arial" w:cs="Arial"/>
          <w:sz w:val="22"/>
          <w:szCs w:val="22"/>
        </w:rPr>
        <w:t xml:space="preserve">professionals </w:t>
      </w:r>
      <w:r w:rsidR="00902E10" w:rsidRPr="004A28AF">
        <w:rPr>
          <w:rFonts w:ascii="Arial" w:hAnsi="Arial" w:cs="Arial"/>
          <w:sz w:val="22"/>
          <w:szCs w:val="22"/>
        </w:rPr>
        <w:t>with vision and proven track record for school improvement</w:t>
      </w:r>
      <w:r w:rsidR="00AA36CA">
        <w:rPr>
          <w:rFonts w:ascii="Arial" w:hAnsi="Arial" w:cs="Arial"/>
          <w:sz w:val="22"/>
          <w:szCs w:val="22"/>
        </w:rPr>
        <w:t xml:space="preserve">, </w:t>
      </w:r>
      <w:r w:rsidR="0052107D" w:rsidRPr="004A28AF">
        <w:rPr>
          <w:rFonts w:ascii="Arial" w:hAnsi="Arial" w:cs="Arial"/>
          <w:sz w:val="22"/>
          <w:szCs w:val="22"/>
        </w:rPr>
        <w:t>who will complement the existing senior leadership team</w:t>
      </w:r>
      <w:r w:rsidR="000A6E21">
        <w:rPr>
          <w:rFonts w:ascii="Arial" w:hAnsi="Arial" w:cs="Arial"/>
          <w:sz w:val="22"/>
          <w:szCs w:val="22"/>
        </w:rPr>
        <w:t>. In essence we are looking for</w:t>
      </w:r>
      <w:r w:rsidR="0052107D" w:rsidRPr="004A28AF">
        <w:rPr>
          <w:rFonts w:ascii="Arial" w:hAnsi="Arial" w:cs="Arial"/>
          <w:sz w:val="22"/>
          <w:szCs w:val="22"/>
        </w:rPr>
        <w:t xml:space="preserve"> all-rounder</w:t>
      </w:r>
      <w:r w:rsidR="000A6E21">
        <w:rPr>
          <w:rFonts w:ascii="Arial" w:hAnsi="Arial" w:cs="Arial"/>
          <w:sz w:val="22"/>
          <w:szCs w:val="22"/>
        </w:rPr>
        <w:t xml:space="preserve">s who have </w:t>
      </w:r>
      <w:r w:rsidR="0052107D" w:rsidRPr="004A28AF">
        <w:rPr>
          <w:rFonts w:ascii="Arial" w:hAnsi="Arial" w:cs="Arial"/>
          <w:sz w:val="22"/>
          <w:szCs w:val="22"/>
        </w:rPr>
        <w:t xml:space="preserve">the necessary breadth of experience and expertise </w:t>
      </w:r>
      <w:r w:rsidR="000A6E21">
        <w:rPr>
          <w:rFonts w:ascii="Arial" w:hAnsi="Arial" w:cs="Arial"/>
          <w:sz w:val="22"/>
          <w:szCs w:val="22"/>
        </w:rPr>
        <w:t>to</w:t>
      </w:r>
      <w:r w:rsidR="0052107D" w:rsidRPr="004A28AF">
        <w:rPr>
          <w:rFonts w:ascii="Arial" w:hAnsi="Arial" w:cs="Arial"/>
          <w:sz w:val="22"/>
          <w:szCs w:val="22"/>
        </w:rPr>
        <w:t xml:space="preserve"> lead significant aspects of the school. </w:t>
      </w:r>
      <w:r w:rsidR="00CA363A">
        <w:rPr>
          <w:rFonts w:ascii="Arial" w:hAnsi="Arial" w:cs="Arial"/>
          <w:sz w:val="22"/>
          <w:szCs w:val="22"/>
        </w:rPr>
        <w:t xml:space="preserve">One post will focus on the leadership of Teaching &amp; Learning across the school and the other on the development of Curriculum and Assessment. </w:t>
      </w:r>
    </w:p>
    <w:p w14:paraId="64B2F749" w14:textId="77777777" w:rsidR="00343C80" w:rsidRPr="004A28AF" w:rsidRDefault="00343C80" w:rsidP="00902E10">
      <w:pPr>
        <w:jc w:val="both"/>
        <w:rPr>
          <w:sz w:val="22"/>
          <w:szCs w:val="22"/>
        </w:rPr>
      </w:pPr>
    </w:p>
    <w:p w14:paraId="6E3BA4C2" w14:textId="2863A467" w:rsidR="00C72F1E" w:rsidRPr="004A28AF" w:rsidRDefault="00C72F1E" w:rsidP="00C72F1E">
      <w:pPr>
        <w:jc w:val="both"/>
        <w:rPr>
          <w:rFonts w:ascii="Arial" w:hAnsi="Arial" w:cs="Arial"/>
          <w:sz w:val="22"/>
          <w:szCs w:val="22"/>
        </w:rPr>
      </w:pPr>
      <w:r w:rsidRPr="004A28AF">
        <w:rPr>
          <w:rFonts w:ascii="Arial" w:hAnsi="Arial" w:cs="Arial"/>
          <w:sz w:val="22"/>
          <w:szCs w:val="22"/>
        </w:rPr>
        <w:t>Staff are very committed to ensuring the best quality education for our young people and I know that the successful applicant</w:t>
      </w:r>
      <w:r w:rsidR="00CA363A">
        <w:rPr>
          <w:rFonts w:ascii="Arial" w:hAnsi="Arial" w:cs="Arial"/>
          <w:sz w:val="22"/>
          <w:szCs w:val="22"/>
        </w:rPr>
        <w:t>s</w:t>
      </w:r>
      <w:r w:rsidRPr="004A28AF">
        <w:rPr>
          <w:rFonts w:ascii="Arial" w:hAnsi="Arial" w:cs="Arial"/>
          <w:sz w:val="22"/>
          <w:szCs w:val="22"/>
        </w:rPr>
        <w:t xml:space="preserve"> will see this is an excellent opportunity to ‘make their mark’ in </w:t>
      </w:r>
      <w:r w:rsidR="00B47E4F" w:rsidRPr="004A28AF">
        <w:rPr>
          <w:rFonts w:ascii="Arial" w:hAnsi="Arial" w:cs="Arial"/>
          <w:sz w:val="22"/>
          <w:szCs w:val="22"/>
        </w:rPr>
        <w:t xml:space="preserve">our </w:t>
      </w:r>
      <w:r w:rsidRPr="004A28AF">
        <w:rPr>
          <w:rFonts w:ascii="Arial" w:hAnsi="Arial" w:cs="Arial"/>
          <w:sz w:val="22"/>
          <w:szCs w:val="22"/>
        </w:rPr>
        <w:t>school.</w:t>
      </w:r>
    </w:p>
    <w:p w14:paraId="012C9CDE" w14:textId="77777777" w:rsidR="00C72F1E" w:rsidRPr="004A28AF" w:rsidRDefault="00C72F1E" w:rsidP="00C72F1E">
      <w:pPr>
        <w:jc w:val="both"/>
        <w:rPr>
          <w:rFonts w:ascii="Arial" w:hAnsi="Arial" w:cs="Arial"/>
          <w:sz w:val="22"/>
          <w:szCs w:val="22"/>
        </w:rPr>
      </w:pPr>
    </w:p>
    <w:p w14:paraId="6B27601C" w14:textId="607606A8" w:rsidR="00C72F1E" w:rsidRPr="004A28AF" w:rsidRDefault="00B47E4F" w:rsidP="00C72F1E">
      <w:pPr>
        <w:jc w:val="both"/>
        <w:rPr>
          <w:rFonts w:ascii="Arial" w:hAnsi="Arial" w:cs="Arial"/>
          <w:sz w:val="22"/>
          <w:szCs w:val="22"/>
        </w:rPr>
      </w:pPr>
      <w:r w:rsidRPr="004A28AF">
        <w:rPr>
          <w:rFonts w:ascii="Arial" w:hAnsi="Arial" w:cs="Arial"/>
          <w:sz w:val="22"/>
          <w:szCs w:val="22"/>
        </w:rPr>
        <w:t xml:space="preserve">Our last Ofsted report in </w:t>
      </w:r>
      <w:r w:rsidR="00902E10" w:rsidRPr="004A28AF">
        <w:rPr>
          <w:rFonts w:ascii="Arial" w:hAnsi="Arial" w:cs="Arial"/>
          <w:sz w:val="22"/>
          <w:szCs w:val="22"/>
        </w:rPr>
        <w:t>November 2015</w:t>
      </w:r>
      <w:r w:rsidRPr="004A28AF">
        <w:rPr>
          <w:rFonts w:ascii="Arial" w:hAnsi="Arial" w:cs="Arial"/>
          <w:sz w:val="22"/>
          <w:szCs w:val="22"/>
        </w:rPr>
        <w:t xml:space="preserve"> graded us as ‘Good’. Unfortunately</w:t>
      </w:r>
      <w:r w:rsidR="00CA363A">
        <w:rPr>
          <w:rFonts w:ascii="Arial" w:hAnsi="Arial" w:cs="Arial"/>
          <w:sz w:val="22"/>
          <w:szCs w:val="22"/>
        </w:rPr>
        <w:t xml:space="preserve">, </w:t>
      </w:r>
      <w:r w:rsidR="00902E10" w:rsidRPr="004A28AF">
        <w:rPr>
          <w:rFonts w:ascii="Arial" w:hAnsi="Arial" w:cs="Arial"/>
          <w:sz w:val="22"/>
          <w:szCs w:val="22"/>
        </w:rPr>
        <w:t>since</w:t>
      </w:r>
      <w:r w:rsidR="00CA363A">
        <w:rPr>
          <w:rFonts w:ascii="Arial" w:hAnsi="Arial" w:cs="Arial"/>
          <w:sz w:val="22"/>
          <w:szCs w:val="22"/>
        </w:rPr>
        <w:t xml:space="preserve"> then,</w:t>
      </w:r>
      <w:r w:rsidRPr="004A28AF">
        <w:rPr>
          <w:rFonts w:ascii="Arial" w:hAnsi="Arial" w:cs="Arial"/>
          <w:sz w:val="22"/>
          <w:szCs w:val="22"/>
        </w:rPr>
        <w:t xml:space="preserve"> results in a </w:t>
      </w:r>
      <w:r w:rsidR="00902E10" w:rsidRPr="004A28AF">
        <w:rPr>
          <w:rFonts w:ascii="Arial" w:hAnsi="Arial" w:cs="Arial"/>
          <w:sz w:val="22"/>
          <w:szCs w:val="22"/>
        </w:rPr>
        <w:t xml:space="preserve">small group of subjects have had an impact on our overall achievement scores and we are currently working hard to address this. </w:t>
      </w:r>
      <w:r w:rsidRPr="004A28AF">
        <w:rPr>
          <w:rFonts w:ascii="Arial" w:hAnsi="Arial" w:cs="Arial"/>
          <w:sz w:val="22"/>
          <w:szCs w:val="22"/>
        </w:rPr>
        <w:t>Signs up to now indicate that 201</w:t>
      </w:r>
      <w:r w:rsidR="00902E10" w:rsidRPr="004A28AF">
        <w:rPr>
          <w:rFonts w:ascii="Arial" w:hAnsi="Arial" w:cs="Arial"/>
          <w:sz w:val="22"/>
          <w:szCs w:val="22"/>
        </w:rPr>
        <w:t>8</w:t>
      </w:r>
      <w:r w:rsidRPr="004A28AF">
        <w:rPr>
          <w:rFonts w:ascii="Arial" w:hAnsi="Arial" w:cs="Arial"/>
          <w:sz w:val="22"/>
          <w:szCs w:val="22"/>
        </w:rPr>
        <w:t xml:space="preserve"> </w:t>
      </w:r>
      <w:r w:rsidR="00902E10" w:rsidRPr="004A28AF">
        <w:rPr>
          <w:rFonts w:ascii="Arial" w:hAnsi="Arial" w:cs="Arial"/>
          <w:sz w:val="22"/>
          <w:szCs w:val="22"/>
        </w:rPr>
        <w:t>progress measures will improve from those last year. The successful candidate</w:t>
      </w:r>
      <w:r w:rsidR="00CA363A">
        <w:rPr>
          <w:rFonts w:ascii="Arial" w:hAnsi="Arial" w:cs="Arial"/>
          <w:sz w:val="22"/>
          <w:szCs w:val="22"/>
        </w:rPr>
        <w:t>s</w:t>
      </w:r>
      <w:r w:rsidR="00902E10" w:rsidRPr="004A28AF">
        <w:rPr>
          <w:rFonts w:ascii="Arial" w:hAnsi="Arial" w:cs="Arial"/>
          <w:sz w:val="22"/>
          <w:szCs w:val="22"/>
        </w:rPr>
        <w:t xml:space="preserve"> will be instrumental in continuing </w:t>
      </w:r>
      <w:r w:rsidR="00CA363A">
        <w:rPr>
          <w:rFonts w:ascii="Arial" w:hAnsi="Arial" w:cs="Arial"/>
          <w:sz w:val="22"/>
          <w:szCs w:val="22"/>
        </w:rPr>
        <w:t>this improvement and will take</w:t>
      </w:r>
      <w:r w:rsidR="00902E10" w:rsidRPr="004A28AF">
        <w:rPr>
          <w:rFonts w:ascii="Arial" w:hAnsi="Arial" w:cs="Arial"/>
          <w:sz w:val="22"/>
          <w:szCs w:val="22"/>
        </w:rPr>
        <w:t xml:space="preserve"> major role</w:t>
      </w:r>
      <w:r w:rsidR="00CA363A">
        <w:rPr>
          <w:rFonts w:ascii="Arial" w:hAnsi="Arial" w:cs="Arial"/>
          <w:sz w:val="22"/>
          <w:szCs w:val="22"/>
        </w:rPr>
        <w:t>s</w:t>
      </w:r>
      <w:r w:rsidR="00902E10" w:rsidRPr="004A28AF">
        <w:rPr>
          <w:rFonts w:ascii="Arial" w:hAnsi="Arial" w:cs="Arial"/>
          <w:sz w:val="22"/>
          <w:szCs w:val="22"/>
        </w:rPr>
        <w:t xml:space="preserve"> in whole school improvement.</w:t>
      </w:r>
    </w:p>
    <w:p w14:paraId="2428477A" w14:textId="77777777" w:rsidR="00B47E4F" w:rsidRPr="004A28AF" w:rsidRDefault="00B47E4F" w:rsidP="00C72F1E">
      <w:pPr>
        <w:jc w:val="both"/>
        <w:rPr>
          <w:rFonts w:ascii="Arial" w:hAnsi="Arial" w:cs="Arial"/>
          <w:sz w:val="22"/>
          <w:szCs w:val="22"/>
        </w:rPr>
      </w:pPr>
    </w:p>
    <w:p w14:paraId="024918BC" w14:textId="3D172518" w:rsidR="00FA2759" w:rsidRDefault="00CA363A" w:rsidP="00343C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Interested applicants </w:t>
      </w:r>
      <w:r w:rsidR="00343C80" w:rsidRPr="004A28AF">
        <w:rPr>
          <w:rFonts w:ascii="Arial" w:hAnsi="Arial" w:cs="Arial"/>
          <w:sz w:val="22"/>
          <w:szCs w:val="22"/>
        </w:rPr>
        <w:t>are encouraged to visit the school or if you are unable to visit by all means call me if you wish to discuss any aspect of the post. To arrange a visit or telephone call</w:t>
      </w:r>
      <w:r w:rsidR="004A28AF">
        <w:rPr>
          <w:rFonts w:ascii="Arial" w:hAnsi="Arial" w:cs="Arial"/>
          <w:sz w:val="22"/>
          <w:szCs w:val="22"/>
        </w:rPr>
        <w:t>,</w:t>
      </w:r>
      <w:r w:rsidR="00343C80" w:rsidRPr="004A28AF">
        <w:rPr>
          <w:rFonts w:ascii="Arial" w:hAnsi="Arial" w:cs="Arial"/>
          <w:sz w:val="22"/>
          <w:szCs w:val="22"/>
        </w:rPr>
        <w:t xml:space="preserve"> please </w:t>
      </w:r>
      <w:r w:rsidR="004A28AF">
        <w:rPr>
          <w:rFonts w:ascii="Arial" w:hAnsi="Arial" w:cs="Arial"/>
          <w:sz w:val="22"/>
          <w:szCs w:val="22"/>
        </w:rPr>
        <w:t xml:space="preserve">contact </w:t>
      </w:r>
      <w:r w:rsidR="00343C80" w:rsidRPr="004A28AF">
        <w:rPr>
          <w:rFonts w:ascii="Arial" w:hAnsi="Arial" w:cs="Arial"/>
          <w:sz w:val="22"/>
          <w:szCs w:val="22"/>
        </w:rPr>
        <w:t>Mrs. Jayne Rishton, (</w:t>
      </w:r>
      <w:r w:rsidR="00560009">
        <w:rPr>
          <w:rFonts w:ascii="Arial" w:hAnsi="Arial" w:cs="Arial"/>
          <w:sz w:val="22"/>
          <w:szCs w:val="22"/>
        </w:rPr>
        <w:t xml:space="preserve">Headteacher’s </w:t>
      </w:r>
      <w:r w:rsidR="00343C80" w:rsidRPr="004A28AF">
        <w:rPr>
          <w:rFonts w:ascii="Arial" w:hAnsi="Arial" w:cs="Arial"/>
          <w:sz w:val="22"/>
          <w:szCs w:val="22"/>
        </w:rPr>
        <w:t>PA) who will arrange a convenient time</w:t>
      </w:r>
      <w:r w:rsidR="004A28AF">
        <w:rPr>
          <w:rFonts w:ascii="Arial" w:hAnsi="Arial" w:cs="Arial"/>
          <w:sz w:val="22"/>
          <w:szCs w:val="22"/>
        </w:rPr>
        <w:t xml:space="preserve"> (jrishton@tottingtonhighsch.co.uk)</w:t>
      </w:r>
      <w:r w:rsidR="00343C80" w:rsidRPr="004A28AF">
        <w:rPr>
          <w:rFonts w:ascii="Arial" w:hAnsi="Arial" w:cs="Arial"/>
          <w:sz w:val="22"/>
          <w:szCs w:val="22"/>
        </w:rPr>
        <w:t>. We require the application form and a letter of no more than two sides of A4 outlining why you think you are the right person for th</w:t>
      </w:r>
      <w:r>
        <w:rPr>
          <w:rFonts w:ascii="Arial" w:hAnsi="Arial" w:cs="Arial"/>
          <w:sz w:val="22"/>
          <w:szCs w:val="22"/>
        </w:rPr>
        <w:t>e</w:t>
      </w:r>
      <w:r w:rsidR="00343C80" w:rsidRPr="004A28AF">
        <w:rPr>
          <w:rFonts w:ascii="Arial" w:hAnsi="Arial" w:cs="Arial"/>
          <w:sz w:val="22"/>
          <w:szCs w:val="22"/>
        </w:rPr>
        <w:t xml:space="preserve"> post</w:t>
      </w:r>
      <w:r>
        <w:rPr>
          <w:rFonts w:ascii="Arial" w:hAnsi="Arial" w:cs="Arial"/>
          <w:sz w:val="22"/>
          <w:szCs w:val="22"/>
        </w:rPr>
        <w:t xml:space="preserve"> most relevant</w:t>
      </w:r>
      <w:r w:rsidR="00343C80" w:rsidRPr="004A28AF">
        <w:rPr>
          <w:rFonts w:ascii="Arial" w:hAnsi="Arial" w:cs="Arial"/>
          <w:sz w:val="22"/>
          <w:szCs w:val="22"/>
        </w:rPr>
        <w:t xml:space="preserve"> in this school and how your experience to date will enable you to move the school forward. Please do not include any other information such as a CV. </w:t>
      </w:r>
    </w:p>
    <w:p w14:paraId="359808D4" w14:textId="77777777" w:rsidR="00FA2759" w:rsidRDefault="00FA2759" w:rsidP="00343C80">
      <w:pPr>
        <w:jc w:val="both"/>
        <w:rPr>
          <w:rFonts w:ascii="Arial" w:hAnsi="Arial" w:cs="Arial"/>
          <w:sz w:val="22"/>
          <w:szCs w:val="22"/>
        </w:rPr>
      </w:pPr>
    </w:p>
    <w:p w14:paraId="4AAA279D" w14:textId="0AA5DE86" w:rsidR="00343C80" w:rsidRPr="004A28AF" w:rsidRDefault="004A28AF" w:rsidP="00343C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Applications </w:t>
      </w:r>
      <w:r w:rsidR="00343C80" w:rsidRPr="004A28AF">
        <w:rPr>
          <w:rFonts w:ascii="Arial" w:hAnsi="Arial" w:cs="Arial"/>
          <w:sz w:val="22"/>
          <w:szCs w:val="22"/>
        </w:rPr>
        <w:t>must be returned by Friday 2</w:t>
      </w:r>
      <w:r w:rsidR="00343C80" w:rsidRPr="004A28AF">
        <w:rPr>
          <w:rFonts w:ascii="Arial" w:hAnsi="Arial" w:cs="Arial"/>
          <w:sz w:val="22"/>
          <w:szCs w:val="22"/>
          <w:vertAlign w:val="superscript"/>
        </w:rPr>
        <w:t>nd</w:t>
      </w:r>
      <w:r w:rsidR="00343C80" w:rsidRPr="004A28AF">
        <w:rPr>
          <w:rFonts w:ascii="Arial" w:hAnsi="Arial" w:cs="Arial"/>
          <w:sz w:val="22"/>
          <w:szCs w:val="22"/>
        </w:rPr>
        <w:t xml:space="preserve"> </w:t>
      </w:r>
      <w:r w:rsidR="005363A2">
        <w:rPr>
          <w:rFonts w:ascii="Arial" w:hAnsi="Arial" w:cs="Arial"/>
          <w:sz w:val="22"/>
          <w:szCs w:val="22"/>
        </w:rPr>
        <w:t>March</w:t>
      </w:r>
      <w:r w:rsidR="00343C80" w:rsidRPr="004A28AF">
        <w:rPr>
          <w:rFonts w:ascii="Arial" w:hAnsi="Arial" w:cs="Arial"/>
          <w:sz w:val="22"/>
          <w:szCs w:val="22"/>
        </w:rPr>
        <w:t xml:space="preserve"> at 12.00pm. </w:t>
      </w:r>
      <w:r>
        <w:rPr>
          <w:rFonts w:ascii="Arial" w:hAnsi="Arial" w:cs="Arial"/>
          <w:sz w:val="22"/>
          <w:szCs w:val="22"/>
        </w:rPr>
        <w:t>L</w:t>
      </w:r>
      <w:r w:rsidR="00343C80" w:rsidRPr="004A28AF">
        <w:rPr>
          <w:rFonts w:ascii="Arial" w:hAnsi="Arial" w:cs="Arial"/>
          <w:sz w:val="22"/>
          <w:szCs w:val="22"/>
        </w:rPr>
        <w:t>ate applications will not be accepted. Short listing will take place during the following week and the interviews are scheduled for week commencing Monday 12</w:t>
      </w:r>
      <w:r w:rsidR="00343C80" w:rsidRPr="004A28AF">
        <w:rPr>
          <w:rFonts w:ascii="Arial" w:hAnsi="Arial" w:cs="Arial"/>
          <w:sz w:val="22"/>
          <w:szCs w:val="22"/>
          <w:vertAlign w:val="superscript"/>
        </w:rPr>
        <w:t>th</w:t>
      </w:r>
      <w:r w:rsidR="00343C80" w:rsidRPr="004A28AF">
        <w:rPr>
          <w:rFonts w:ascii="Arial" w:hAnsi="Arial" w:cs="Arial"/>
          <w:sz w:val="22"/>
          <w:szCs w:val="22"/>
        </w:rPr>
        <w:t xml:space="preserve"> </w:t>
      </w:r>
      <w:r w:rsidR="00F8282F">
        <w:rPr>
          <w:rFonts w:ascii="Arial" w:hAnsi="Arial" w:cs="Arial"/>
          <w:sz w:val="22"/>
          <w:szCs w:val="22"/>
        </w:rPr>
        <w:t>March</w:t>
      </w:r>
      <w:r w:rsidR="00343C80" w:rsidRPr="004A28AF">
        <w:rPr>
          <w:rFonts w:ascii="Arial" w:hAnsi="Arial" w:cs="Arial"/>
          <w:sz w:val="22"/>
          <w:szCs w:val="22"/>
        </w:rPr>
        <w:t xml:space="preserve"> 2018. If you have not heard from </w:t>
      </w:r>
      <w:r>
        <w:rPr>
          <w:rFonts w:ascii="Arial" w:hAnsi="Arial" w:cs="Arial"/>
          <w:sz w:val="22"/>
          <w:szCs w:val="22"/>
        </w:rPr>
        <w:t>us</w:t>
      </w:r>
      <w:r w:rsidR="00343C80" w:rsidRPr="004A28AF">
        <w:rPr>
          <w:rFonts w:ascii="Arial" w:hAnsi="Arial" w:cs="Arial"/>
          <w:sz w:val="22"/>
          <w:szCs w:val="22"/>
        </w:rPr>
        <w:t xml:space="preserve"> by the end of the day on Friday </w:t>
      </w:r>
      <w:r w:rsidR="00F8282F">
        <w:rPr>
          <w:rFonts w:ascii="Arial" w:hAnsi="Arial" w:cs="Arial"/>
          <w:sz w:val="22"/>
          <w:szCs w:val="22"/>
        </w:rPr>
        <w:t>9</w:t>
      </w:r>
      <w:r w:rsidR="00F8282F" w:rsidRPr="00F8282F">
        <w:rPr>
          <w:rFonts w:ascii="Arial" w:hAnsi="Arial" w:cs="Arial"/>
          <w:sz w:val="22"/>
          <w:szCs w:val="22"/>
          <w:vertAlign w:val="superscript"/>
        </w:rPr>
        <w:t>th</w:t>
      </w:r>
      <w:r w:rsidR="00F8282F">
        <w:rPr>
          <w:rFonts w:ascii="Arial" w:hAnsi="Arial" w:cs="Arial"/>
          <w:sz w:val="22"/>
          <w:szCs w:val="22"/>
        </w:rPr>
        <w:t xml:space="preserve"> March</w:t>
      </w:r>
      <w:r w:rsidR="00343C80" w:rsidRPr="004A28AF">
        <w:rPr>
          <w:rFonts w:ascii="Arial" w:hAnsi="Arial" w:cs="Arial"/>
          <w:sz w:val="22"/>
          <w:szCs w:val="22"/>
        </w:rPr>
        <w:t xml:space="preserve"> then you have not been successful on this occasion. Due to the expected number of applications we may be unable to provide feedback to candidates not shortlisted for interview. </w:t>
      </w:r>
    </w:p>
    <w:p w14:paraId="3527A30B" w14:textId="77777777" w:rsidR="004A28AF" w:rsidRPr="004A28AF" w:rsidRDefault="004A28AF" w:rsidP="00343C80">
      <w:pPr>
        <w:jc w:val="both"/>
        <w:rPr>
          <w:rFonts w:ascii="Arial" w:hAnsi="Arial" w:cs="Arial"/>
          <w:sz w:val="22"/>
          <w:szCs w:val="22"/>
        </w:rPr>
      </w:pPr>
    </w:p>
    <w:p w14:paraId="609EF06E" w14:textId="44D0C62B" w:rsidR="00C72F1E" w:rsidRPr="007E6E9C" w:rsidRDefault="005D2924" w:rsidP="00C72F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I hope after reading information about our school, that you feel Tottington High School will suit your ambitions and skills.</w:t>
      </w:r>
      <w:r w:rsidR="00C72F1E" w:rsidRPr="007E6E9C">
        <w:rPr>
          <w:rFonts w:ascii="Arial" w:hAnsi="Arial" w:cs="Arial"/>
          <w:sz w:val="22"/>
          <w:szCs w:val="22"/>
        </w:rPr>
        <w:t xml:space="preserve"> Thank you for any consideration you have giv</w:t>
      </w:r>
      <w:r w:rsidR="004A28AF">
        <w:rPr>
          <w:rFonts w:ascii="Arial" w:hAnsi="Arial" w:cs="Arial"/>
          <w:sz w:val="22"/>
          <w:szCs w:val="22"/>
        </w:rPr>
        <w:t>en to your possible application.</w:t>
      </w:r>
    </w:p>
    <w:p w14:paraId="0AC695D9" w14:textId="77777777" w:rsidR="00902E10" w:rsidRDefault="00902E10" w:rsidP="00C72F1E">
      <w:pPr>
        <w:jc w:val="both"/>
      </w:pPr>
    </w:p>
    <w:p w14:paraId="4A927553" w14:textId="7E39A63D" w:rsidR="00C72F1E" w:rsidRDefault="00C72F1E" w:rsidP="00C72F1E">
      <w:pPr>
        <w:jc w:val="both"/>
        <w:rPr>
          <w:rFonts w:ascii="Arial" w:hAnsi="Arial" w:cs="Arial"/>
          <w:sz w:val="22"/>
          <w:szCs w:val="22"/>
        </w:rPr>
      </w:pPr>
      <w:r w:rsidRPr="004A28AF">
        <w:rPr>
          <w:rFonts w:ascii="Arial" w:hAnsi="Arial" w:cs="Arial"/>
          <w:sz w:val="22"/>
          <w:szCs w:val="22"/>
        </w:rPr>
        <w:t>Yours sincerely,</w:t>
      </w:r>
    </w:p>
    <w:p w14:paraId="1339448F" w14:textId="7B838FB6" w:rsidR="004A28AF" w:rsidRDefault="004A28AF" w:rsidP="00C72F1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inline distT="0" distB="0" distL="0" distR="0" wp14:anchorId="1FB42CBE" wp14:editId="40B504BD">
            <wp:extent cx="1285875" cy="333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ABC1FF" w14:textId="77777777" w:rsidR="00C72F1E" w:rsidRPr="00DF3A43" w:rsidRDefault="00C72F1E" w:rsidP="00C72F1E">
      <w:pPr>
        <w:jc w:val="both"/>
        <w:rPr>
          <w:rFonts w:ascii="Arial" w:hAnsi="Arial" w:cs="Arial"/>
          <w:b/>
          <w:smallCaps/>
          <w:sz w:val="22"/>
          <w:szCs w:val="22"/>
        </w:rPr>
      </w:pPr>
      <w:r w:rsidRPr="00DF3A43">
        <w:rPr>
          <w:rFonts w:ascii="Arial" w:hAnsi="Arial" w:cs="Arial"/>
          <w:b/>
          <w:smallCaps/>
          <w:sz w:val="22"/>
          <w:szCs w:val="22"/>
        </w:rPr>
        <w:t>Mr. Brian Duffy</w:t>
      </w:r>
    </w:p>
    <w:p w14:paraId="6ABAA202" w14:textId="24B8DE85" w:rsidR="00F14DCA" w:rsidRPr="001F7DA1" w:rsidRDefault="00C72F1E" w:rsidP="001F7DA1">
      <w:pPr>
        <w:jc w:val="both"/>
        <w:rPr>
          <w:rFonts w:ascii="Calibri" w:hAnsi="Calibri" w:cs="Arial"/>
          <w:lang w:val="en-GB" w:eastAsia="en-GB"/>
        </w:rPr>
      </w:pPr>
      <w:r w:rsidRPr="00DF3A43">
        <w:rPr>
          <w:rFonts w:ascii="Arial" w:hAnsi="Arial" w:cs="Arial"/>
          <w:b/>
          <w:smallCaps/>
          <w:sz w:val="22"/>
          <w:szCs w:val="22"/>
        </w:rPr>
        <w:t>Headteacher</w:t>
      </w:r>
      <w:r w:rsidRPr="007E2209">
        <w:tab/>
      </w:r>
    </w:p>
    <w:sectPr w:rsidR="00F14DCA" w:rsidRPr="001F7DA1">
      <w:headerReference w:type="default" r:id="rId8"/>
      <w:footerReference w:type="default" r:id="rId9"/>
      <w:type w:val="continuous"/>
      <w:pgSz w:w="11906" w:h="16838" w:code="9"/>
      <w:pgMar w:top="720" w:right="1134" w:bottom="568" w:left="1134" w:header="425" w:footer="20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4C135" w14:textId="77777777" w:rsidR="00FE6697" w:rsidRDefault="00FE6697">
      <w:r>
        <w:separator/>
      </w:r>
    </w:p>
  </w:endnote>
  <w:endnote w:type="continuationSeparator" w:id="0">
    <w:p w14:paraId="0602E400" w14:textId="77777777" w:rsidR="00FE6697" w:rsidRDefault="00FE6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JohnHancock">
    <w:altName w:val="Cambr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B1F70" w14:textId="77777777" w:rsidR="00291E44" w:rsidRDefault="00DF553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3632" behindDoc="0" locked="0" layoutInCell="1" allowOverlap="1" wp14:anchorId="0FD65505" wp14:editId="2C885BC9">
          <wp:simplePos x="0" y="0"/>
          <wp:positionH relativeFrom="column">
            <wp:posOffset>2375535</wp:posOffset>
          </wp:positionH>
          <wp:positionV relativeFrom="paragraph">
            <wp:posOffset>405130</wp:posOffset>
          </wp:positionV>
          <wp:extent cx="805180" cy="795020"/>
          <wp:effectExtent l="0" t="0" r="0" b="5080"/>
          <wp:wrapNone/>
          <wp:docPr id="22" name="Picture 22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ARTSMARKGOL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795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 wp14:anchorId="063605FD" wp14:editId="619077D3">
          <wp:simplePos x="0" y="0"/>
          <wp:positionH relativeFrom="column">
            <wp:posOffset>1016000</wp:posOffset>
          </wp:positionH>
          <wp:positionV relativeFrom="paragraph">
            <wp:posOffset>508000</wp:posOffset>
          </wp:positionV>
          <wp:extent cx="591820" cy="622300"/>
          <wp:effectExtent l="0" t="0" r="0" b="6350"/>
          <wp:wrapNone/>
          <wp:docPr id="27" name="Picture 27" descr="ISA_Logo_2011_2014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ISA_Logo_2011_2014[1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7E51CD57" wp14:editId="233F6DD4">
          <wp:simplePos x="0" y="0"/>
          <wp:positionH relativeFrom="column">
            <wp:posOffset>3921125</wp:posOffset>
          </wp:positionH>
          <wp:positionV relativeFrom="page">
            <wp:posOffset>9801225</wp:posOffset>
          </wp:positionV>
          <wp:extent cx="863600" cy="528320"/>
          <wp:effectExtent l="0" t="0" r="0" b="508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52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3653528" wp14:editId="6CB522E2">
              <wp:simplePos x="0" y="0"/>
              <wp:positionH relativeFrom="column">
                <wp:posOffset>1496060</wp:posOffset>
              </wp:positionH>
              <wp:positionV relativeFrom="paragraph">
                <wp:posOffset>455930</wp:posOffset>
              </wp:positionV>
              <wp:extent cx="1094105" cy="744220"/>
              <wp:effectExtent l="0" t="0" r="0" b="0"/>
              <wp:wrapNone/>
              <wp:docPr id="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4105" cy="744220"/>
                        <a:chOff x="2245" y="15275"/>
                        <a:chExt cx="1723" cy="1172"/>
                      </a:xfrm>
                    </wpg:grpSpPr>
                    <wps:wsp>
                      <wps:cNvPr id="5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245" y="15911"/>
                          <a:ext cx="1723" cy="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6F835" w14:textId="77777777" w:rsidR="00E9344D" w:rsidRDefault="00E9344D" w:rsidP="00E9344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S</w:t>
                            </w:r>
                            <w:r w:rsidR="00291E44">
                              <w:rPr>
                                <w:rFonts w:ascii="Arial" w:hAnsi="Arial" w:cs="Arial"/>
                                <w:sz w:val="14"/>
                              </w:rPr>
                              <w:t>chools</w:t>
                            </w:r>
                          </w:p>
                          <w:p w14:paraId="203CE15F" w14:textId="77777777" w:rsidR="00291E44" w:rsidRDefault="00291E44" w:rsidP="00E9344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Curriculum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" y="15275"/>
                          <a:ext cx="1005" cy="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653528" id="Group 26" o:spid="_x0000_s1029" style="position:absolute;margin-left:117.8pt;margin-top:35.9pt;width:86.15pt;height:58.6pt;z-index:251655680" coordorigin="2245,15275" coordsize="1723,1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0" type="#_x0000_t202" style="position:absolute;left:2245;top:15911;width:1723;height: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14:paraId="2416F835" w14:textId="77777777" w:rsidR="00E9344D" w:rsidRDefault="00E9344D" w:rsidP="00E9344D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S</w:t>
                      </w:r>
                      <w:r w:rsidR="00291E44">
                        <w:rPr>
                          <w:rFonts w:ascii="Arial" w:hAnsi="Arial" w:cs="Arial"/>
                          <w:sz w:val="14"/>
                        </w:rPr>
                        <w:t>chools</w:t>
                      </w:r>
                    </w:p>
                    <w:p w14:paraId="203CE15F" w14:textId="77777777" w:rsidR="00291E44" w:rsidRDefault="00291E44" w:rsidP="00E9344D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Curriculum Award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1" type="#_x0000_t75" style="position:absolute;left:2625;top:15275;width:1005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4vknAAAAA2gAAAA8AAABkcnMvZG93bnJldi54bWxEj0GLwjAUhO8L/ofwBC+iqa5UqUYRRfDg&#10;Zat4fjTPtti81CZq/fcbQfA4zMw3zGLVmko8qHGlZQWjYQSCOLO65FzB6bgbzEA4j6yxskwKXuRg&#10;tez8LDDR9sl/9Eh9LgKEXYIKCu/rREqXFWTQDW1NHLyLbQz6IJtc6gafAW4qOY6iWBosOSwUWNOm&#10;oOya3o0CnO6zsrpu+3TAyWnye45nfXlTqtdt13MQnlr/DX/ae60ghveVcAP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zi+ScAAAADaAAAADwAAAAAAAAAAAAAAAACfAgAA&#10;ZHJzL2Rvd25yZXYueG1sUEsFBgAAAAAEAAQA9wAAAIwDAAAAAA==&#10;">
                <v:imagedata r:id="rId5" o:title=""/>
              </v:shape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C0832C1" wp14:editId="619023A7">
              <wp:simplePos x="0" y="0"/>
              <wp:positionH relativeFrom="column">
                <wp:posOffset>2950210</wp:posOffset>
              </wp:positionH>
              <wp:positionV relativeFrom="paragraph">
                <wp:posOffset>508000</wp:posOffset>
              </wp:positionV>
              <wp:extent cx="1051560" cy="596900"/>
              <wp:effectExtent l="0" t="0" r="0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1560" cy="596900"/>
                        <a:chOff x="2121" y="4489"/>
                        <a:chExt cx="1656" cy="940"/>
                      </a:xfrm>
                    </wpg:grpSpPr>
                    <pic:pic xmlns:pic="http://schemas.openxmlformats.org/drawingml/2006/picture">
                      <pic:nvPicPr>
                        <pic:cNvPr id="2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6" y="4489"/>
                          <a:ext cx="741" cy="66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2121" y="5115"/>
                          <a:ext cx="1656" cy="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00F3C" w14:textId="77777777" w:rsidR="00291E44" w:rsidRDefault="00291E44">
                            <w:pPr>
                              <w:rPr>
                                <w:rFonts w:ascii="Arial" w:hAnsi="Arial" w:cs="Arial"/>
                                <w:color w:val="000066"/>
                                <w:sz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2"/>
                                <w:lang w:val="en-GB"/>
                              </w:rPr>
                              <w:t>INVESTOR IN 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0832C1" id="Group 18" o:spid="_x0000_s1032" style="position:absolute;margin-left:232.3pt;margin-top:40pt;width:82.8pt;height:47pt;z-index:251656704" coordorigin="2121,4489" coordsize="1656,9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">
              <v:shape id="Picture 19" o:spid="_x0000_s1033" type="#_x0000_t75" style="position:absolute;left:2516;top:4489;width:741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EafEAAAA2gAAAA8AAABkcnMvZG93bnJldi54bWxEj0FrwkAUhO8F/8PyhN50UyHFpq4igkFr&#10;L1Wx10f2mYRm36a7q4n/3i0IPQ4z8w0zW/SmEVdyvras4GWcgCAurK65VHA8rEdTED4ga2wsk4Ib&#10;eVjMB08zzLTt+Iuu+1CKCGGfoYIqhDaT0hcVGfRj2xJH72ydwRClK6V22EW4aeQkSV6lwZrjQoUt&#10;rSoqfvYXo+At/ciXp777PW/T/GaP39N6t/lU6nnYL99BBOrDf/jR3mgFE/i7Em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IEafEAAAA2gAAAA8AAAAAAAAAAAAAAAAA&#10;nwIAAGRycy9kb3ducmV2LnhtbFBLBQYAAAAABAAEAPcAAACQAwAAAAA=&#10;">
                <v:imagedata r:id="rId7" o:title=""/>
              </v:shape>
              <v:shape id="Text Box 20" o:spid="_x0000_s1034" type="#_x0000_t202" style="position:absolute;left:2121;top:5115;width:1656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14:paraId="17E00F3C" w14:textId="77777777" w:rsidR="00291E44" w:rsidRDefault="00291E44">
                      <w:pPr>
                        <w:rPr>
                          <w:rFonts w:ascii="Arial" w:hAnsi="Arial" w:cs="Arial"/>
                          <w:color w:val="000066"/>
                          <w:sz w:val="1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2"/>
                          <w:lang w:val="en-GB"/>
                        </w:rPr>
                        <w:t>INVESTOR IN PEOPLE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1584" behindDoc="0" locked="0" layoutInCell="1" allowOverlap="1" wp14:anchorId="71B49C26" wp14:editId="38D75FE2">
          <wp:simplePos x="0" y="0"/>
          <wp:positionH relativeFrom="column">
            <wp:posOffset>4893945</wp:posOffset>
          </wp:positionH>
          <wp:positionV relativeFrom="paragraph">
            <wp:posOffset>488315</wp:posOffset>
          </wp:positionV>
          <wp:extent cx="367030" cy="56896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" cy="568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2608" behindDoc="0" locked="0" layoutInCell="1" allowOverlap="1" wp14:anchorId="3986212A" wp14:editId="69B32DB5">
          <wp:simplePos x="0" y="0"/>
          <wp:positionH relativeFrom="column">
            <wp:posOffset>5457825</wp:posOffset>
          </wp:positionH>
          <wp:positionV relativeFrom="paragraph">
            <wp:posOffset>495300</wp:posOffset>
          </wp:positionV>
          <wp:extent cx="1139825" cy="561975"/>
          <wp:effectExtent l="0" t="0" r="3175" b="952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 wp14:anchorId="19ED76B6" wp14:editId="45EFE48E">
          <wp:simplePos x="0" y="0"/>
          <wp:positionH relativeFrom="column">
            <wp:posOffset>-468630</wp:posOffset>
          </wp:positionH>
          <wp:positionV relativeFrom="paragraph">
            <wp:posOffset>601980</wp:posOffset>
          </wp:positionV>
          <wp:extent cx="1355090" cy="52197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0">
                    <a:lum bright="20000"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C52927" w14:textId="77777777" w:rsidR="00FE6697" w:rsidRDefault="00FE6697">
      <w:r>
        <w:separator/>
      </w:r>
    </w:p>
  </w:footnote>
  <w:footnote w:type="continuationSeparator" w:id="0">
    <w:p w14:paraId="11AE1055" w14:textId="77777777" w:rsidR="00FE6697" w:rsidRDefault="00FE6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240F5" w14:textId="77777777" w:rsidR="00291E44" w:rsidRDefault="00DF553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0560" behindDoc="0" locked="0" layoutInCell="1" allowOverlap="1" wp14:anchorId="50BC1FBE" wp14:editId="5C1AAD9D">
          <wp:simplePos x="0" y="0"/>
          <wp:positionH relativeFrom="column">
            <wp:posOffset>3735070</wp:posOffset>
          </wp:positionH>
          <wp:positionV relativeFrom="paragraph">
            <wp:posOffset>46355</wp:posOffset>
          </wp:positionV>
          <wp:extent cx="613410" cy="593725"/>
          <wp:effectExtent l="0" t="0" r="0" b="0"/>
          <wp:wrapNone/>
          <wp:docPr id="15" name="Picture 11" descr="TOTT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TOTTING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68347F7" wp14:editId="756C7FBB">
              <wp:simplePos x="0" y="0"/>
              <wp:positionH relativeFrom="page">
                <wp:posOffset>407670</wp:posOffset>
              </wp:positionH>
              <wp:positionV relativeFrom="page">
                <wp:posOffset>382270</wp:posOffset>
              </wp:positionV>
              <wp:extent cx="3962400" cy="592455"/>
              <wp:effectExtent l="0" t="0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FFD85" w14:textId="77777777" w:rsidR="00291E44" w:rsidRDefault="00291E44">
                          <w:pPr>
                            <w:pStyle w:val="Masthead"/>
                            <w:spacing w:line="340" w:lineRule="exact"/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pacing w:val="20"/>
                              <w:sz w:val="32"/>
                              <w:szCs w:val="32"/>
                            </w:rPr>
                            <w:t>TOTTINGTON HIGH SCHOOL</w:t>
                          </w:r>
                        </w:p>
                        <w:p w14:paraId="294D9A4E" w14:textId="77777777" w:rsidR="00291E44" w:rsidRDefault="00291E44">
                          <w:pPr>
                            <w:pStyle w:val="Masthead"/>
                            <w:spacing w:line="340" w:lineRule="exact"/>
                            <w:rPr>
                              <w:rFonts w:ascii="Arial" w:hAnsi="Arial" w:cs="Arial"/>
                              <w:i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0000"/>
                              <w:sz w:val="22"/>
                            </w:rPr>
                            <w:t>SPECIALIST COLLEGE of MATHEMATICS AND COMPUTING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347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.1pt;margin-top:30.1pt;width:312pt;height:46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" filled="f" stroked="f">
              <v:textbox inset="0,0,0,0">
                <w:txbxContent>
                  <w:p w14:paraId="1F1FFD85" w14:textId="77777777" w:rsidR="00291E44" w:rsidRDefault="00291E44">
                    <w:pPr>
                      <w:pStyle w:val="Masthead"/>
                      <w:spacing w:line="340" w:lineRule="exact"/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pacing w:val="20"/>
                        <w:sz w:val="32"/>
                        <w:szCs w:val="32"/>
                      </w:rPr>
                      <w:t>TOTTINGTON HIGH SCHOOL</w:t>
                    </w:r>
                  </w:p>
                  <w:p w14:paraId="294D9A4E" w14:textId="77777777" w:rsidR="00291E44" w:rsidRDefault="00291E44">
                    <w:pPr>
                      <w:pStyle w:val="Masthead"/>
                      <w:spacing w:line="340" w:lineRule="exact"/>
                      <w:rPr>
                        <w:rFonts w:ascii="Arial" w:hAnsi="Arial" w:cs="Arial"/>
                        <w:i/>
                        <w:color w:val="FF0000"/>
                        <w:sz w:val="22"/>
                      </w:rPr>
                    </w:pPr>
                    <w:r>
                      <w:rPr>
                        <w:rFonts w:ascii="Arial" w:hAnsi="Arial" w:cs="Arial"/>
                        <w:i/>
                        <w:color w:val="FF0000"/>
                        <w:sz w:val="22"/>
                      </w:rPr>
                      <w:t>SPECIALIST COLLEGE of MATHEMATICS AND COMPUTING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896" behindDoc="1" locked="1" layoutInCell="1" allowOverlap="1" wp14:anchorId="5E6D2131" wp14:editId="1B9F432C">
              <wp:simplePos x="0" y="0"/>
              <wp:positionH relativeFrom="page">
                <wp:posOffset>5268595</wp:posOffset>
              </wp:positionH>
              <wp:positionV relativeFrom="page">
                <wp:posOffset>346075</wp:posOffset>
              </wp:positionV>
              <wp:extent cx="1820545" cy="54864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054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304A1" w14:textId="77777777" w:rsidR="00291E44" w:rsidRDefault="008B29E0">
                          <w:pPr>
                            <w:tabs>
                              <w:tab w:val="left" w:pos="567"/>
                              <w:tab w:val="left" w:pos="851"/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Phone: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  <w:t xml:space="preserve">01204 882327 </w:t>
                          </w:r>
                        </w:p>
                        <w:p w14:paraId="4D25638A" w14:textId="77777777" w:rsidR="00291E44" w:rsidRDefault="00291E44">
                          <w:pPr>
                            <w:tabs>
                              <w:tab w:val="left" w:pos="567"/>
                              <w:tab w:val="left" w:pos="851"/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  <w:t>01204 884849</w:t>
                          </w:r>
                        </w:p>
                        <w:p w14:paraId="2E6870D0" w14:textId="77777777" w:rsidR="00291E44" w:rsidRDefault="00291E44">
                          <w:pPr>
                            <w:tabs>
                              <w:tab w:val="left" w:pos="567"/>
                              <w:tab w:val="left" w:pos="851"/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Email: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</w:r>
                          <w:r w:rsidR="003E72D8">
                            <w:rPr>
                              <w:rFonts w:ascii="Arial" w:hAnsi="Arial" w:cs="Arial"/>
                              <w:sz w:val="16"/>
                            </w:rPr>
                            <w:t>t</w:t>
                          </w:r>
                          <w:r w:rsidR="005853E1">
                            <w:rPr>
                              <w:rFonts w:ascii="Arial" w:hAnsi="Arial" w:cs="Arial"/>
                              <w:sz w:val="16"/>
                            </w:rPr>
                            <w:t>ottington@bury.gov.uk</w:t>
                          </w:r>
                        </w:p>
                        <w:p w14:paraId="77BCA092" w14:textId="77777777" w:rsidR="00291E44" w:rsidRDefault="00291E44">
                          <w:pPr>
                            <w:tabs>
                              <w:tab w:val="left" w:pos="851"/>
                            </w:tabs>
                            <w:spacing w:line="200" w:lineRule="atLeas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</w:rPr>
                            <w:t>Website:</w:t>
                          </w:r>
                          <w:r>
                            <w:rPr>
                              <w:rFonts w:ascii="Arial" w:hAnsi="Arial" w:cs="Arial"/>
                              <w:sz w:val="16"/>
                            </w:rPr>
                            <w:tab/>
                            <w:t>www. tottington.bury.sch.uk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6D2131" id="Text Box 9" o:spid="_x0000_s1027" type="#_x0000_t202" style="position:absolute;margin-left:414.85pt;margin-top:27.25pt;width:143.35pt;height:43.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" filled="f" stroked="f" strokecolor="blue">
              <v:textbox inset="0,0,0,0">
                <w:txbxContent>
                  <w:p w14:paraId="329304A1" w14:textId="77777777" w:rsidR="00291E44" w:rsidRDefault="008B29E0">
                    <w:pPr>
                      <w:tabs>
                        <w:tab w:val="left" w:pos="567"/>
                        <w:tab w:val="left" w:pos="851"/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Phone: 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  <w:t xml:space="preserve">01204 882327 </w:t>
                    </w:r>
                  </w:p>
                  <w:p w14:paraId="4D25638A" w14:textId="77777777" w:rsidR="00291E44" w:rsidRDefault="00291E44">
                    <w:pPr>
                      <w:tabs>
                        <w:tab w:val="left" w:pos="567"/>
                        <w:tab w:val="left" w:pos="851"/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  <w:t>01204 884849</w:t>
                    </w:r>
                  </w:p>
                  <w:p w14:paraId="2E6870D0" w14:textId="77777777" w:rsidR="00291E44" w:rsidRDefault="00291E44">
                    <w:pPr>
                      <w:tabs>
                        <w:tab w:val="left" w:pos="567"/>
                        <w:tab w:val="left" w:pos="851"/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Email: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</w:r>
                    <w:r w:rsidR="003E72D8">
                      <w:rPr>
                        <w:rFonts w:ascii="Arial" w:hAnsi="Arial" w:cs="Arial"/>
                        <w:sz w:val="16"/>
                      </w:rPr>
                      <w:t>t</w:t>
                    </w:r>
                    <w:r w:rsidR="005853E1">
                      <w:rPr>
                        <w:rFonts w:ascii="Arial" w:hAnsi="Arial" w:cs="Arial"/>
                        <w:sz w:val="16"/>
                      </w:rPr>
                      <w:t>ottington@bury.gov.uk</w:t>
                    </w:r>
                  </w:p>
                  <w:p w14:paraId="77BCA092" w14:textId="77777777" w:rsidR="00291E44" w:rsidRDefault="00291E44">
                    <w:pPr>
                      <w:tabs>
                        <w:tab w:val="left" w:pos="851"/>
                      </w:tabs>
                      <w:spacing w:line="200" w:lineRule="atLeas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</w:rPr>
                      <w:t>Website:</w:t>
                    </w:r>
                    <w:r>
                      <w:rPr>
                        <w:rFonts w:ascii="Arial" w:hAnsi="Arial" w:cs="Arial"/>
                        <w:sz w:val="16"/>
                      </w:rPr>
                      <w:tab/>
                      <w:t>www. tottington.bury.sch.uk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872" behindDoc="1" locked="1" layoutInCell="1" allowOverlap="1" wp14:anchorId="47E0B7D1" wp14:editId="12F895AF">
              <wp:simplePos x="0" y="0"/>
              <wp:positionH relativeFrom="page">
                <wp:posOffset>426085</wp:posOffset>
              </wp:positionH>
              <wp:positionV relativeFrom="page">
                <wp:posOffset>939165</wp:posOffset>
              </wp:positionV>
              <wp:extent cx="6696710" cy="21018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71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E0824" w14:textId="77777777" w:rsidR="00291E44" w:rsidRDefault="00291E44" w:rsidP="00795691">
                          <w:pPr>
                            <w:tabs>
                              <w:tab w:val="left" w:pos="4320"/>
                            </w:tabs>
                            <w:spacing w:line="200" w:lineRule="atLeas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Laurel Street, Tottington, Bury, Lancashire BL8 3LY                                                            </w:t>
                          </w:r>
                          <w:r w:rsidR="007956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Headteacher</w:t>
                          </w:r>
                          <w:r w:rsidR="0079569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: B. Duffy, B.A. (Hons)., M.Sc.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0B7D1" id="Text Box 8" o:spid="_x0000_s1028" type="#_x0000_t202" style="position:absolute;margin-left:33.55pt;margin-top:73.95pt;width:527.3pt;height:16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DFCsQIAALE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" filled="f" stroked="f" strokecolor="blue">
              <v:textbox inset="0,0,0,0">
                <w:txbxContent>
                  <w:p w14:paraId="454E0824" w14:textId="77777777" w:rsidR="00291E44" w:rsidRDefault="00291E44" w:rsidP="00795691">
                    <w:pPr>
                      <w:tabs>
                        <w:tab w:val="left" w:pos="4320"/>
                      </w:tabs>
                      <w:spacing w:line="200" w:lineRule="atLeas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Laurel Street, Tottington, Bury, Lancashire BL8 3LY                                                            </w:t>
                    </w:r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Headteacher</w:t>
                    </w:r>
                    <w:r w:rsidR="00795691">
                      <w:rPr>
                        <w:rFonts w:ascii="Arial" w:hAnsi="Arial" w:cs="Arial"/>
                        <w:sz w:val="16"/>
                        <w:szCs w:val="16"/>
                      </w:rPr>
                      <w:t>: B. Duffy, B.A. (Hons)., M.Sc.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848" behindDoc="1" locked="1" layoutInCell="1" allowOverlap="1" wp14:anchorId="65931C5C" wp14:editId="57B3E1B1">
              <wp:simplePos x="0" y="0"/>
              <wp:positionH relativeFrom="page">
                <wp:posOffset>419100</wp:posOffset>
              </wp:positionH>
              <wp:positionV relativeFrom="page">
                <wp:posOffset>1087755</wp:posOffset>
              </wp:positionV>
              <wp:extent cx="6722745" cy="0"/>
              <wp:effectExtent l="0" t="0" r="0" b="0"/>
              <wp:wrapNone/>
              <wp:docPr id="9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881CA9" id="Line 7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pt,85.65pt" to="562.3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AOFAIAACg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" strokecolor="red">
              <w10:wrap anchorx="page" anchory="page"/>
              <w10:anchorlock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824" behindDoc="1" locked="1" layoutInCell="1" allowOverlap="1" wp14:anchorId="2AE62F33" wp14:editId="5BAD8095">
              <wp:simplePos x="0" y="0"/>
              <wp:positionH relativeFrom="page">
                <wp:posOffset>422910</wp:posOffset>
              </wp:positionH>
              <wp:positionV relativeFrom="page">
                <wp:posOffset>306705</wp:posOffset>
              </wp:positionV>
              <wp:extent cx="6722745" cy="0"/>
              <wp:effectExtent l="0" t="0" r="0" b="0"/>
              <wp:wrapNone/>
              <wp:docPr id="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19540" id="Line 5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3pt,24.15pt" to="562.6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" strokecolor="red">
              <w10:wrap anchorx="page" anchory="page"/>
              <w10:anchorlock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2A2AB1CA" wp14:editId="42F36E2C">
              <wp:simplePos x="0" y="0"/>
              <wp:positionH relativeFrom="page">
                <wp:posOffset>405765</wp:posOffset>
              </wp:positionH>
              <wp:positionV relativeFrom="page">
                <wp:posOffset>916305</wp:posOffset>
              </wp:positionV>
              <wp:extent cx="6722745" cy="0"/>
              <wp:effectExtent l="0" t="0" r="0" b="0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AD5BCB" id="Line 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.95pt,72.15pt" to="561.3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w8FAIAACg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" strokecolor="red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9566E"/>
    <w:multiLevelType w:val="hybridMultilevel"/>
    <w:tmpl w:val="F342D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D5BAC"/>
    <w:multiLevelType w:val="hybridMultilevel"/>
    <w:tmpl w:val="4EC65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3F1B8A"/>
    <w:multiLevelType w:val="hybridMultilevel"/>
    <w:tmpl w:val="46AA6C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565441"/>
    <w:multiLevelType w:val="hybridMultilevel"/>
    <w:tmpl w:val="CC741960"/>
    <w:lvl w:ilvl="0" w:tplc="F8BAA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8E0"/>
    <w:rsid w:val="000136D3"/>
    <w:rsid w:val="00053FFA"/>
    <w:rsid w:val="0006026C"/>
    <w:rsid w:val="00081FF5"/>
    <w:rsid w:val="000876A0"/>
    <w:rsid w:val="000A6E21"/>
    <w:rsid w:val="000C7F4C"/>
    <w:rsid w:val="001564BD"/>
    <w:rsid w:val="001B492E"/>
    <w:rsid w:val="001E176A"/>
    <w:rsid w:val="001F7DA1"/>
    <w:rsid w:val="0020170A"/>
    <w:rsid w:val="00207E02"/>
    <w:rsid w:val="00283791"/>
    <w:rsid w:val="00291E44"/>
    <w:rsid w:val="002B128A"/>
    <w:rsid w:val="002E04CC"/>
    <w:rsid w:val="00336D57"/>
    <w:rsid w:val="00343C80"/>
    <w:rsid w:val="003968E0"/>
    <w:rsid w:val="003A3468"/>
    <w:rsid w:val="003D101C"/>
    <w:rsid w:val="003E72D8"/>
    <w:rsid w:val="004321AB"/>
    <w:rsid w:val="0045677A"/>
    <w:rsid w:val="004853E4"/>
    <w:rsid w:val="004A28AF"/>
    <w:rsid w:val="004C4624"/>
    <w:rsid w:val="0052107D"/>
    <w:rsid w:val="005363A2"/>
    <w:rsid w:val="005435B3"/>
    <w:rsid w:val="00560009"/>
    <w:rsid w:val="0056308E"/>
    <w:rsid w:val="00573AE1"/>
    <w:rsid w:val="005853E1"/>
    <w:rsid w:val="00592A4C"/>
    <w:rsid w:val="00596562"/>
    <w:rsid w:val="005D2924"/>
    <w:rsid w:val="006414AE"/>
    <w:rsid w:val="006902A9"/>
    <w:rsid w:val="006A5D9E"/>
    <w:rsid w:val="006C6FAA"/>
    <w:rsid w:val="006D7297"/>
    <w:rsid w:val="006F6A30"/>
    <w:rsid w:val="00795691"/>
    <w:rsid w:val="007B0FA9"/>
    <w:rsid w:val="007B6570"/>
    <w:rsid w:val="007E6E9C"/>
    <w:rsid w:val="00811D5D"/>
    <w:rsid w:val="00822DFB"/>
    <w:rsid w:val="00863B27"/>
    <w:rsid w:val="00896840"/>
    <w:rsid w:val="008B29E0"/>
    <w:rsid w:val="008B776A"/>
    <w:rsid w:val="008C029F"/>
    <w:rsid w:val="008C19EC"/>
    <w:rsid w:val="008E3FE7"/>
    <w:rsid w:val="00902E10"/>
    <w:rsid w:val="009415F3"/>
    <w:rsid w:val="00983185"/>
    <w:rsid w:val="009C49FF"/>
    <w:rsid w:val="009D40CF"/>
    <w:rsid w:val="009E333B"/>
    <w:rsid w:val="00A4520B"/>
    <w:rsid w:val="00AA36CA"/>
    <w:rsid w:val="00AB56AA"/>
    <w:rsid w:val="00AD197D"/>
    <w:rsid w:val="00AD30FE"/>
    <w:rsid w:val="00AE1526"/>
    <w:rsid w:val="00B22F87"/>
    <w:rsid w:val="00B27845"/>
    <w:rsid w:val="00B41627"/>
    <w:rsid w:val="00B47E4F"/>
    <w:rsid w:val="00B764FE"/>
    <w:rsid w:val="00B8204B"/>
    <w:rsid w:val="00BB1F8E"/>
    <w:rsid w:val="00BC1F06"/>
    <w:rsid w:val="00BE224E"/>
    <w:rsid w:val="00C239B6"/>
    <w:rsid w:val="00C72F1E"/>
    <w:rsid w:val="00C756A1"/>
    <w:rsid w:val="00C82777"/>
    <w:rsid w:val="00CA363A"/>
    <w:rsid w:val="00CC1CDE"/>
    <w:rsid w:val="00CD32BE"/>
    <w:rsid w:val="00D05E68"/>
    <w:rsid w:val="00D30754"/>
    <w:rsid w:val="00D422E7"/>
    <w:rsid w:val="00D43D22"/>
    <w:rsid w:val="00D8586D"/>
    <w:rsid w:val="00DA07C4"/>
    <w:rsid w:val="00DF553A"/>
    <w:rsid w:val="00E9344D"/>
    <w:rsid w:val="00EB53C9"/>
    <w:rsid w:val="00EC6453"/>
    <w:rsid w:val="00EF4571"/>
    <w:rsid w:val="00F14DCA"/>
    <w:rsid w:val="00F16AF4"/>
    <w:rsid w:val="00F21790"/>
    <w:rsid w:val="00F72F05"/>
    <w:rsid w:val="00F80091"/>
    <w:rsid w:val="00F8282F"/>
    <w:rsid w:val="00FA2759"/>
    <w:rsid w:val="00FD622F"/>
    <w:rsid w:val="00FD63BA"/>
    <w:rsid w:val="00FE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6E37209"/>
  <w15:docId w15:val="{0BCC1B0D-1ACD-4373-966D-B636B277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Heading1"/>
    <w:next w:val="Normal"/>
    <w:qFormat/>
    <w:pPr>
      <w:spacing w:after="120"/>
      <w:jc w:val="left"/>
      <w:outlineLvl w:val="1"/>
    </w:pPr>
    <w:rPr>
      <w:b w:val="0"/>
      <w:i/>
      <w:sz w:val="36"/>
    </w:rPr>
  </w:style>
  <w:style w:type="paragraph" w:styleId="Heading3">
    <w:name w:val="heading 3"/>
    <w:basedOn w:val="Heading1"/>
    <w:next w:val="Normal"/>
    <w:qFormat/>
    <w:pPr>
      <w:jc w:val="left"/>
      <w:outlineLvl w:val="2"/>
    </w:pPr>
    <w:rPr>
      <w:color w:val="800000"/>
      <w:sz w:val="28"/>
    </w:rPr>
  </w:style>
  <w:style w:type="paragraph" w:styleId="Heading4">
    <w:name w:val="heading 4"/>
    <w:basedOn w:val="Heading1"/>
    <w:next w:val="Normal"/>
    <w:qFormat/>
    <w:pPr>
      <w:jc w:val="left"/>
      <w:outlineLvl w:val="3"/>
    </w:pPr>
    <w:rPr>
      <w:i/>
      <w:color w:val="003300"/>
      <w:sz w:val="22"/>
    </w:rPr>
  </w:style>
  <w:style w:type="paragraph" w:styleId="Heading5">
    <w:name w:val="heading 5"/>
    <w:basedOn w:val="Heading1"/>
    <w:next w:val="Normal"/>
    <w:qFormat/>
    <w:pPr>
      <w:ind w:left="58"/>
      <w:jc w:val="left"/>
      <w:outlineLvl w:val="4"/>
    </w:pPr>
    <w:rPr>
      <w:b w:val="0"/>
      <w:color w:val="003300"/>
      <w:sz w:val="18"/>
    </w:rPr>
  </w:style>
  <w:style w:type="paragraph" w:styleId="Heading6">
    <w:name w:val="heading 6"/>
    <w:basedOn w:val="Heading1"/>
    <w:next w:val="Normal"/>
    <w:qFormat/>
    <w:pPr>
      <w:jc w:val="left"/>
      <w:outlineLvl w:val="5"/>
    </w:pPr>
    <w:rPr>
      <w:b w:val="0"/>
      <w:sz w:val="24"/>
    </w:rPr>
  </w:style>
  <w:style w:type="paragraph" w:styleId="Heading7">
    <w:name w:val="heading 7"/>
    <w:basedOn w:val="Heading1"/>
    <w:next w:val="Normal"/>
    <w:qFormat/>
    <w:pPr>
      <w:jc w:val="left"/>
      <w:outlineLvl w:val="6"/>
    </w:pPr>
    <w:rPr>
      <w:i/>
      <w:color w:val="003300"/>
      <w:sz w:val="22"/>
    </w:rPr>
  </w:style>
  <w:style w:type="paragraph" w:styleId="Heading8">
    <w:name w:val="heading 8"/>
    <w:basedOn w:val="Heading1"/>
    <w:next w:val="Normal"/>
    <w:qFormat/>
    <w:pPr>
      <w:outlineLvl w:val="7"/>
    </w:pPr>
    <w:rPr>
      <w:sz w:val="22"/>
    </w:rPr>
  </w:style>
  <w:style w:type="paragraph" w:styleId="Heading9">
    <w:name w:val="heading 9"/>
    <w:basedOn w:val="Heading1"/>
    <w:next w:val="Normal"/>
    <w:qFormat/>
    <w:pPr>
      <w:ind w:left="58"/>
      <w:jc w:val="left"/>
      <w:outlineLvl w:val="8"/>
    </w:pPr>
    <w:rPr>
      <w:b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after="120" w:line="240" w:lineRule="atLeast"/>
    </w:pPr>
  </w:style>
  <w:style w:type="paragraph" w:styleId="BodyTextIndent">
    <w:name w:val="Body Text Indent"/>
    <w:basedOn w:val="Normal"/>
    <w:pPr>
      <w:tabs>
        <w:tab w:val="left" w:pos="180"/>
      </w:tabs>
      <w:ind w:left="180" w:hanging="180"/>
    </w:pPr>
    <w:rPr>
      <w:sz w:val="18"/>
    </w:rPr>
  </w:style>
  <w:style w:type="paragraph" w:customStyle="1" w:styleId="CaptionText">
    <w:name w:val="Caption Text"/>
    <w:basedOn w:val="Normal"/>
    <w:pPr>
      <w:spacing w:line="220" w:lineRule="exact"/>
      <w:jc w:val="center"/>
    </w:pPr>
  </w:style>
  <w:style w:type="paragraph" w:customStyle="1" w:styleId="Masthead">
    <w:name w:val="Masthead"/>
    <w:basedOn w:val="Heading1"/>
    <w:pPr>
      <w:jc w:val="left"/>
    </w:pPr>
    <w:rPr>
      <w:b w:val="0"/>
      <w:color w:val="000000"/>
      <w:sz w:val="96"/>
    </w:rPr>
  </w:style>
  <w:style w:type="paragraph" w:styleId="Quote">
    <w:name w:val="Quote"/>
    <w:basedOn w:val="Normal"/>
    <w:qFormat/>
    <w:pPr>
      <w:spacing w:line="320" w:lineRule="exact"/>
    </w:pPr>
    <w:rPr>
      <w:i/>
      <w:color w:val="003300"/>
    </w:rPr>
  </w:style>
  <w:style w:type="paragraph" w:customStyle="1" w:styleId="RunningHead">
    <w:name w:val="Running Head"/>
    <w:basedOn w:val="Heading3"/>
    <w:pPr>
      <w:jc w:val="right"/>
    </w:pPr>
    <w:rPr>
      <w:color w:val="auto"/>
    </w:rPr>
  </w:style>
  <w:style w:type="character" w:styleId="Hyperlink">
    <w:name w:val="Hyperlink"/>
    <w:rsid w:val="009E333B"/>
    <w:rPr>
      <w:color w:val="0000FF"/>
      <w:u w:val="single"/>
    </w:rPr>
  </w:style>
  <w:style w:type="paragraph" w:customStyle="1" w:styleId="black-text">
    <w:name w:val="black-text"/>
    <w:basedOn w:val="Normal"/>
    <w:rsid w:val="009E333B"/>
    <w:pPr>
      <w:spacing w:before="100" w:beforeAutospacing="1" w:after="100" w:afterAutospacing="1" w:line="255" w:lineRule="atLeast"/>
      <w:jc w:val="both"/>
    </w:pPr>
    <w:rPr>
      <w:rFonts w:ascii="Arial" w:hAnsi="Arial" w:cs="Arial"/>
      <w:color w:val="000000"/>
      <w:sz w:val="18"/>
      <w:szCs w:val="18"/>
      <w:lang w:val="en-GB" w:eastAsia="en-GB"/>
    </w:rPr>
  </w:style>
  <w:style w:type="paragraph" w:styleId="BalloonText">
    <w:name w:val="Balloon Text"/>
    <w:basedOn w:val="Normal"/>
    <w:link w:val="BalloonTextChar"/>
    <w:rsid w:val="009D40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40CF"/>
    <w:rPr>
      <w:rFonts w:ascii="Tahoma" w:eastAsia="Times New Roman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8B776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1F7D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6414A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414AE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C72F1E"/>
    <w:pPr>
      <w:widowControl w:val="0"/>
      <w:autoSpaceDE w:val="0"/>
      <w:autoSpaceDN w:val="0"/>
      <w:adjustRightInd w:val="0"/>
    </w:pPr>
    <w:rPr>
      <w:rFonts w:ascii="Tahoma" w:eastAsia="MS Mincho" w:hAnsi="Tahoma" w:cs="Tahoma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png"/><Relationship Id="rId7" Type="http://schemas.openxmlformats.org/officeDocument/2006/relationships/image" Target="media/image9.w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wmf"/><Relationship Id="rId5" Type="http://schemas.openxmlformats.org/officeDocument/2006/relationships/image" Target="media/image7.png"/><Relationship Id="rId10" Type="http://schemas.openxmlformats.org/officeDocument/2006/relationships/image" Target="media/image12.wmf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0107615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01076150</Template>
  <TotalTime>0</TotalTime>
  <Pages>1</Pages>
  <Words>428</Words>
  <Characters>2440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Joyce, Paul and Jack Kinsey</dc:creator>
  <cp:lastModifiedBy>S.Mossop</cp:lastModifiedBy>
  <cp:revision>2</cp:revision>
  <cp:lastPrinted>2012-01-20T12:27:00Z</cp:lastPrinted>
  <dcterms:created xsi:type="dcterms:W3CDTF">2018-02-16T14:18:00Z</dcterms:created>
  <dcterms:modified xsi:type="dcterms:W3CDTF">2018-02-16T14:18:00Z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TC010761501033</vt:lpwstr>
  </property>
</Properties>
</file>