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bookmarkStart w:id="0" w:name="_GoBack"/>
      <w:bookmarkEnd w:id="0"/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4CA706D9" w:rsidR="00CB65B9" w:rsidRDefault="00B3426C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81698BD" wp14:editId="652B63F8">
                <wp:simplePos x="0" y="0"/>
                <wp:positionH relativeFrom="margin">
                  <wp:align>center</wp:align>
                </wp:positionH>
                <wp:positionV relativeFrom="paragraph">
                  <wp:posOffset>144780</wp:posOffset>
                </wp:positionV>
                <wp:extent cx="2313305" cy="292735"/>
                <wp:effectExtent l="0" t="1905" r="1270" b="63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698CF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381698D0" w14:textId="77777777" w:rsidR="00137FF8" w:rsidRPr="00825879" w:rsidRDefault="00137FF8" w:rsidP="00150D91">
                            <w:pPr>
                              <w:jc w:val="center"/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825879">
                              <w:rPr>
                                <w:rFonts w:asciiTheme="minorHAnsi" w:hAnsiTheme="minorHAnsi" w:cs="Arial"/>
                                <w:i/>
                                <w:sz w:val="22"/>
                                <w:szCs w:val="22"/>
                              </w:rPr>
                              <w:t>We are committed to safeguarding and promoting the welfare of children and young people and expect all staff and volunteers to share this commitment.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698B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1.4pt;width:182.15pt;height:23.0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0ugwIAABE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" stroked="f">
                <v:textbox>
                  <w:txbxContent>
                    <w:p w14:paraId="381698CF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</w:p>
                    <w:p w14:paraId="381698D0" w14:textId="77777777" w:rsidR="00137FF8" w:rsidRPr="00825879" w:rsidRDefault="00137FF8" w:rsidP="00150D91">
                      <w:pPr>
                        <w:jc w:val="center"/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</w:pPr>
                      <w:r w:rsidRPr="00825879">
                        <w:rPr>
                          <w:rFonts w:asciiTheme="minorHAnsi" w:hAnsiTheme="minorHAnsi" w:cs="Arial"/>
                          <w:i/>
                          <w:sz w:val="22"/>
                          <w:szCs w:val="22"/>
                        </w:rPr>
                        <w:t>We are committed to safeguarding and promoting the welfare of children and young people and expect all staff and volunteers to share this commitment.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413"/>
        <w:gridCol w:w="7441"/>
        <w:gridCol w:w="1486"/>
        <w:gridCol w:w="1436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766"/>
        <w:gridCol w:w="5529"/>
        <w:gridCol w:w="1486"/>
        <w:gridCol w:w="1433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76"/>
        <w:gridCol w:w="2550"/>
        <w:gridCol w:w="3401"/>
        <w:gridCol w:w="3827"/>
        <w:gridCol w:w="1486"/>
        <w:gridCol w:w="1436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057DD1" w14:textId="0C6321C3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26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83A043" wp14:editId="5BA60D90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60BC4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3426C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3426C"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1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3A0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HRsgIAALk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" filled="f" stroked="f">
              <v:textbox>
                <w:txbxContent>
                  <w:p w14:paraId="53C60BC4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B3426C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 w:rsidR="00B3426C"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1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7AB8C16B" w14:textId="77777777" w:rsidR="00687179" w:rsidRPr="007F4C6D" w:rsidRDefault="00687179" w:rsidP="00687179">
    <w:pPr>
      <w:pStyle w:val="Footer"/>
    </w:pPr>
  </w:p>
  <w:p w14:paraId="1CE127E0" w14:textId="49D92F0F" w:rsidR="00687179" w:rsidRPr="007758C8" w:rsidRDefault="00B3426C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98A2D5" wp14:editId="49A13E20">
              <wp:simplePos x="0" y="0"/>
              <wp:positionH relativeFrom="column">
                <wp:posOffset>5116195</wp:posOffset>
              </wp:positionH>
              <wp:positionV relativeFrom="paragraph">
                <wp:posOffset>147955</wp:posOffset>
              </wp:positionV>
              <wp:extent cx="1304925" cy="309245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81217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B3426C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B3426C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1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8A2D5" id="_x0000_s1028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fQg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" filled="f" stroked="f">
              <v:textbox>
                <w:txbxContent>
                  <w:p w14:paraId="31381217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B3426C"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B3426C">
                      <w:rPr>
                        <w:noProof/>
                        <w:color w:val="052264"/>
                        <w:sz w:val="16"/>
                        <w:szCs w:val="20"/>
                      </w:rPr>
                      <w:t>1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4F37D1A7" w:rsidR="00687179" w:rsidRDefault="00B3426C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EADB22B" wp14:editId="0BE79B27">
              <wp:simplePos x="0" y="0"/>
              <wp:positionH relativeFrom="column">
                <wp:posOffset>8353425</wp:posOffset>
              </wp:positionH>
              <wp:positionV relativeFrom="paragraph">
                <wp:posOffset>108585</wp:posOffset>
              </wp:positionV>
              <wp:extent cx="1304925" cy="309245"/>
              <wp:effectExtent l="0" t="0" r="0" b="635"/>
              <wp:wrapNone/>
              <wp:docPr id="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B0B0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B3426C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 w:rsidR="00B3426C"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2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ADB22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qqtwIAAME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" filled="f" stroked="f">
              <v:textbox>
                <w:txbxContent>
                  <w:p w14:paraId="648BB0B0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B3426C"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 w:rsidR="00B3426C">
                      <w:rPr>
                        <w:noProof/>
                        <w:color w:val="052264"/>
                        <w:sz w:val="16"/>
                        <w:szCs w:val="20"/>
                      </w:rPr>
                      <w:t>2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175BF0D2" w:rsidR="00687179" w:rsidRDefault="00B3426C" w:rsidP="00687179">
    <w:pPr>
      <w:pStyle w:val="Footer"/>
      <w:tabs>
        <w:tab w:val="left" w:pos="5542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CEA5E69" wp14:editId="2DB517B9">
              <wp:simplePos x="0" y="0"/>
              <wp:positionH relativeFrom="column">
                <wp:posOffset>8248650</wp:posOffset>
              </wp:positionH>
              <wp:positionV relativeFrom="paragraph">
                <wp:posOffset>60960</wp:posOffset>
              </wp:positionV>
              <wp:extent cx="1304925" cy="309245"/>
              <wp:effectExtent l="0" t="0" r="0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0262E" w14:textId="77777777" w:rsidR="00687179" w:rsidRPr="00B608BD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4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B608BD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5E6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S0DuAIAAMI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" filled="f" stroked="f">
              <v:textbox>
                <w:txbxContent>
                  <w:p w14:paraId="50C0262E" w14:textId="77777777" w:rsidR="00687179" w:rsidRPr="00B608BD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4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B608BD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27F3F3" w14:textId="29B5AF78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26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80DF100" wp14:editId="63901655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2F3412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DF10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zKxkwL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5F2F3412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0C67E75" w14:textId="77777777" w:rsidR="00687179" w:rsidRPr="007758C8" w:rsidRDefault="00687179" w:rsidP="00687179">
    <w:pPr>
      <w:pStyle w:val="Footer"/>
    </w:pPr>
  </w:p>
  <w:p w14:paraId="29EE056E" w14:textId="6A10E19A" w:rsidR="00687179" w:rsidRDefault="00B3426C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FD9F80D" wp14:editId="151F3A6B">
              <wp:simplePos x="0" y="0"/>
              <wp:positionH relativeFrom="column">
                <wp:posOffset>5201920</wp:posOffset>
              </wp:positionH>
              <wp:positionV relativeFrom="paragraph">
                <wp:posOffset>115570</wp:posOffset>
              </wp:positionV>
              <wp:extent cx="1304925" cy="309245"/>
              <wp:effectExtent l="0" t="0" r="0" b="0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36484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9F80D" id="_x0000_s1032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+INtw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" filled="f" stroked="f">
              <v:textbox>
                <w:txbxContent>
                  <w:p w14:paraId="59E36484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3907BB" w14:textId="5F70E21E" w:rsidR="00687179" w:rsidRDefault="00B3426C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8B6A07" wp14:editId="418326B6">
              <wp:simplePos x="0" y="0"/>
              <wp:positionH relativeFrom="column">
                <wp:posOffset>5995035</wp:posOffset>
              </wp:positionH>
              <wp:positionV relativeFrom="paragraph">
                <wp:posOffset>9995535</wp:posOffset>
              </wp:positionV>
              <wp:extent cx="1304925" cy="30924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061EE" w14:textId="77777777" w:rsidR="00687179" w:rsidRPr="007758C8" w:rsidRDefault="00687179" w:rsidP="00687179">
                          <w:pPr>
                            <w:jc w:val="right"/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</w:pP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5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Calibri"/>
                              <w:noProof/>
                              <w:color w:val="052264"/>
                              <w:sz w:val="18"/>
                              <w:szCs w:val="18"/>
                            </w:rPr>
                            <w:t>6</w:t>
                          </w:r>
                          <w:r w:rsidRPr="007758C8">
                            <w:rPr>
                              <w:rFonts w:cs="Calibri"/>
                              <w:color w:val="052264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B6A0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gu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YypjW7FvJXlIyhY&#10;SRAYyBTGHixqqb5j1MMISbH+tqeKYdS8F/AK4pAQO3PchkxmEWzUpWV7aaGiAKgUG4zG5dqMc2rf&#10;Kb6rIdL47oRcwsupuBP1U1bH9wZjwnE7jjQ7hy73zutp8C5+AQ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byc4LrcC&#10;AADABQAADgAAAAAAAAAAAAAAAAAuAgAAZHJzL2Uyb0RvYy54bWxQSwECLQAUAAYACAAAACEAv0KH&#10;zeAAAAAOAQAADwAAAAAAAAAAAAAAAAARBQAAZHJzL2Rvd25yZXYueG1sUEsFBgAAAAAEAAQA8wAA&#10;AB4GAAAAAA==&#10;" filled="f" stroked="f">
              <v:textbox>
                <w:txbxContent>
                  <w:p w14:paraId="43D061EE" w14:textId="77777777" w:rsidR="00687179" w:rsidRPr="007758C8" w:rsidRDefault="00687179" w:rsidP="00687179">
                    <w:pPr>
                      <w:jc w:val="right"/>
                      <w:rPr>
                        <w:rFonts w:cs="Calibri"/>
                        <w:color w:val="052264"/>
                        <w:sz w:val="18"/>
                        <w:szCs w:val="18"/>
                      </w:rPr>
                    </w:pP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PAGE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5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t xml:space="preserve"> of 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begin"/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instrText xml:space="preserve"> NUMPAGES  </w:instrTex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Calibri"/>
                        <w:noProof/>
                        <w:color w:val="052264"/>
                        <w:sz w:val="18"/>
                        <w:szCs w:val="18"/>
                      </w:rPr>
                      <w:t>6</w:t>
                    </w:r>
                    <w:r w:rsidRPr="007758C8">
                      <w:rPr>
                        <w:rFonts w:cs="Calibri"/>
                        <w:color w:val="052264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37D50732" w:rsidR="00687179" w:rsidRDefault="00B3426C" w:rsidP="0068717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A8520C" wp14:editId="32350A33">
              <wp:simplePos x="0" y="0"/>
              <wp:positionH relativeFrom="column">
                <wp:posOffset>5173345</wp:posOffset>
              </wp:positionH>
              <wp:positionV relativeFrom="paragraph">
                <wp:posOffset>20955</wp:posOffset>
              </wp:positionV>
              <wp:extent cx="1304925" cy="309245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309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3FC946" w14:textId="77777777" w:rsidR="00687179" w:rsidRPr="007758C8" w:rsidRDefault="00687179" w:rsidP="00687179">
                          <w:pPr>
                            <w:pStyle w:val="NoSpacing"/>
                            <w:jc w:val="right"/>
                            <w:rPr>
                              <w:color w:val="052264"/>
                              <w:sz w:val="16"/>
                              <w:szCs w:val="20"/>
                            </w:rPr>
                          </w:pP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PAGE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5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t xml:space="preserve"> of 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instrText xml:space="preserve"> NUMPAGES  </w:instrTex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52264"/>
                              <w:sz w:val="16"/>
                              <w:szCs w:val="20"/>
                            </w:rPr>
                            <w:t>6</w:t>
                          </w:r>
                          <w:r w:rsidRPr="007758C8">
                            <w:rPr>
                              <w:color w:val="052264"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A8520C" id="_x0000_s1034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wBquA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" filled="f" stroked="f">
              <v:textbox>
                <w:txbxContent>
                  <w:p w14:paraId="433FC946" w14:textId="77777777" w:rsidR="00687179" w:rsidRPr="007758C8" w:rsidRDefault="00687179" w:rsidP="00687179">
                    <w:pPr>
                      <w:pStyle w:val="NoSpacing"/>
                      <w:jc w:val="right"/>
                      <w:rPr>
                        <w:color w:val="052264"/>
                        <w:sz w:val="16"/>
                        <w:szCs w:val="20"/>
                      </w:rPr>
                    </w:pP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PAGE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5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t xml:space="preserve"> of 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begin"/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instrText xml:space="preserve"> NUMPAGES  </w:instrTex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color w:val="052264"/>
                        <w:sz w:val="16"/>
                        <w:szCs w:val="20"/>
                      </w:rPr>
                      <w:t>6</w:t>
                    </w:r>
                    <w:r w:rsidRPr="007758C8">
                      <w:rPr>
                        <w:color w:val="052264"/>
                        <w:sz w:val="16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4A"/>
    <w:rsid w:val="00010F01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426C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3"/>
    <o:shapelayout v:ext="edit">
      <o:idmap v:ext="edit" data="1"/>
    </o:shapelayout>
  </w:shapeDefaults>
  <w:decimalSymbol w:val="."/>
  <w:listSeparator w:val=","/>
  <w14:docId w14:val="3816977C"/>
  <w15:docId w15:val="{F8D87403-4C73-4AA9-9B65-189C2F195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14" Type="http://schemas.openxmlformats.org/officeDocument/2006/relationships/footer" Target="footer2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FD9A98D43C9E4A81B8BA5901946832" ma:contentTypeVersion="2" ma:contentTypeDescription="Create a new document." ma:contentTypeScope="" ma:versionID="2860f9db027046df5f86a910eccfd2a7">
  <xsd:schema xmlns:xsd="http://www.w3.org/2001/XMLSchema" xmlns:xs="http://www.w3.org/2001/XMLSchema" xmlns:p="http://schemas.microsoft.com/office/2006/metadata/properties" xmlns:ns2="aef5c02a-e6dd-4b3c-80f9-630138adce2f" targetNamespace="http://schemas.microsoft.com/office/2006/metadata/properties" ma:root="true" ma:fieldsID="01f14d4a9504c4017e2e2b47a6a33246" ns2:_="">
    <xsd:import namespace="aef5c02a-e6dd-4b3c-80f9-630138adce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5c02a-e6dd-4b3c-80f9-630138adce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3" ma:contentTypeDescription="" ma:contentTypeScope="" ma:versionID="1351f8106368ffbb7d0e2b8f53ffe2d4">
  <xsd:schema xmlns:xsd="http://www.w3.org/2001/XMLSchema" xmlns:xs="http://www.w3.org/2001/XMLSchema" xmlns:p="http://schemas.microsoft.com/office/2006/metadata/properties" xmlns:ns2="18c96cb8-2bee-4f96-8271-b8d005748f86" xmlns:ns3="f7a40a5e-89c9-496f-bc0a-77ada9c32187" xmlns:ns4="7987f22f-5d96-4802-89c8-a4fc19d3a41e" targetNamespace="http://schemas.microsoft.com/office/2006/metadata/properties" ma:root="true" ma:fieldsID="8c8f3e17cde1bd5651b6802f93986ee4" ns2:_="" ns3:_="" ns4:_="">
    <xsd:import namespace="18c96cb8-2bee-4f96-8271-b8d005748f86"/>
    <xsd:import namespace="f7a40a5e-89c9-496f-bc0a-77ada9c32187"/>
    <xsd:import namespace="7987f22f-5d96-4802-89c8-a4fc19d3a41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3:Sub_x0020_Category"/>
                <xsd:element ref="ns4:Pay_x0020_Progression_x0020_2018" minOccurs="0"/>
                <xsd:element ref="ns4:NJC_x0020_April_x0020_2019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format="Dropdown" ma:internalName="Category">
      <xsd:simpleType>
        <xsd:restriction base="dms:Choice">
          <xsd:enumeration value="Absence and IMASS"/>
          <xsd:enumeration value="Central Office"/>
          <xsd:enumeration value="Contracts of Employment"/>
          <xsd:enumeration value="Employment"/>
          <xsd:enumeration value="Family Friendly"/>
          <xsd:enumeration value="Immigration"/>
          <xsd:enumeration value="Leavers"/>
          <xsd:enumeration value="Payroll Documents"/>
          <xsd:enumeration value="Recruitment and Selection"/>
          <xsd:enumeration value="Pay Scales 2013"/>
          <xsd:enumeration value="School Workforce Census"/>
          <xsd:enumeration value="Key Role Profiles"/>
          <xsd:enumeration value="Safeguarding"/>
          <xsd:enumeration value="Licence to Occupy"/>
          <xsd:enumeration value="Trade Unions"/>
          <xsd:enumeration value="Pay Progression Guidance"/>
          <xsd:enumeration value="GDPR"/>
          <xsd:enumeration value="Support Staff Pay Framework 2018/19"/>
          <xsd:enumeration value="NJC Pay Award April 2019"/>
        </xsd:restriction>
      </xsd:simpleType>
    </xsd:element>
    <xsd:element name="Sub_x0020_Category" ma:index="14" ma:displayName="Sub Category" ma:format="Dropdown" ma:internalName="Sub_x0020_Category">
      <xsd:simpleType>
        <xsd:restriction base="dms:Choice">
          <xsd:enumeration value="Teaching Staff"/>
          <xsd:enumeration value="Support Staff"/>
          <xsd:enumeration value="Peripetetic Staff"/>
          <xsd:enumeration value="Other"/>
          <xsd:enumeration value="IMASS"/>
          <xsd:enumeration value="Absence"/>
          <xsd:enumeration value="Disciplinary"/>
          <xsd:enumeration value="Grievance"/>
          <xsd:enumeration value="Capability"/>
          <xsd:enumeration value="Maternity"/>
          <xsd:enumeration value="Paternity"/>
          <xsd:enumeration value="Adoption"/>
          <xsd:enumeration value="Parental Leave"/>
          <xsd:enumeration value="Flexible Working"/>
          <xsd:enumeration value="Application Pack"/>
          <xsd:enumeration value="Immigration"/>
          <xsd:enumeration value="Template Letters"/>
          <xsd:enumeration value="IMASS"/>
          <xsd:enumeration value="Absence"/>
          <xsd:enumeration value="Annual Renewal - HR Compliance"/>
          <xsd:enumeration value="Investigation"/>
          <xsd:enumeration value="Suspension"/>
          <xsd:enumeration value="Probation Period"/>
          <xsd:enumeration value="Leavers"/>
          <xsd:enumeration value="Payroll Documents"/>
          <xsd:enumeration value="Agency Workers"/>
          <xsd:enumeration value="Disclosure &amp; Barring Service (DBS)"/>
          <xsd:enumeration value="New Starter Forms"/>
          <xsd:enumeration value="Recruitment"/>
          <xsd:enumeration value="Prohibition Checks"/>
          <xsd:enumeration value="Facilities"/>
          <xsd:enumeration value="Teaching &amp; Learning"/>
          <xsd:enumeration value="Management &amp; Administration"/>
          <xsd:enumeration value="Pastoral &amp; Welfare"/>
          <xsd:enumeration value="Specialist &amp; Technical"/>
          <xsd:enumeration value="Designated Senior Positions"/>
          <xsd:enumeration value="Academies"/>
          <xsd:enumeration value="Independent Schools"/>
          <xsd:enumeration value="SCR and Personnel Files"/>
          <xsd:enumeration value="Cluster Contracts"/>
          <xsd:enumeration value="Pay Progression 2018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7f22f-5d96-4802-89c8-a4fc19d3a41e" elementFormDefault="qualified">
    <xsd:import namespace="http://schemas.microsoft.com/office/2006/documentManagement/types"/>
    <xsd:import namespace="http://schemas.microsoft.com/office/infopath/2007/PartnerControls"/>
    <xsd:element name="Pay_x0020_Progression_x0020_2018" ma:index="15" nillable="true" ma:displayName="Pay Progression 2018" ma:internalName="Pay_x0020_Progression_x0020_2018">
      <xsd:simpleType>
        <xsd:restriction base="dms:Text">
          <xsd:maxLength value="255"/>
        </xsd:restriction>
      </xsd:simpleType>
    </xsd:element>
    <xsd:element name="NJC_x0020_April_x0020_2019" ma:index="16" nillable="true" ma:displayName="NJC April 2019" ma:internalName="NJC_x0020_April_x0020_2019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E68324-60B7-4024-92B1-33247D6297CF}">
  <ds:schemaRefs>
    <ds:schemaRef ds:uri="7987f22f-5d96-4802-89c8-a4fc19d3a41e"/>
    <ds:schemaRef ds:uri="http://purl.org/dc/elements/1.1/"/>
    <ds:schemaRef ds:uri="http://purl.org/dc/terms/"/>
    <ds:schemaRef ds:uri="f7a40a5e-89c9-496f-bc0a-77ada9c32187"/>
    <ds:schemaRef ds:uri="http://schemas.openxmlformats.org/package/2006/metadata/core-properties"/>
    <ds:schemaRef ds:uri="18c96cb8-2bee-4f96-8271-b8d005748f86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EA1AC0C-2F06-4987-9243-A65BFEFFBA49}"/>
</file>

<file path=customXml/itemProps4.xml><?xml version="1.0" encoding="utf-8"?>
<ds:datastoreItem xmlns:ds="http://schemas.openxmlformats.org/officeDocument/2006/customXml" ds:itemID="{8EB2C38A-0CEF-43DA-A54A-D50777EE6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6cb8-2bee-4f96-8271-b8d005748f86"/>
    <ds:schemaRef ds:uri="f7a40a5e-89c9-496f-bc0a-77ada9c32187"/>
    <ds:schemaRef ds:uri="7987f22f-5d96-4802-89c8-a4fc19d3a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1B8673-D775-42F4-81DB-1DC5402D9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7D629A1</Template>
  <TotalTime>0</TotalTime>
  <Pages>9</Pages>
  <Words>540</Words>
  <Characters>3078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Rebecca Waters</cp:lastModifiedBy>
  <cp:revision>2</cp:revision>
  <cp:lastPrinted>2006-10-26T15:13:00Z</cp:lastPrinted>
  <dcterms:created xsi:type="dcterms:W3CDTF">2019-03-18T13:38:00Z</dcterms:created>
  <dcterms:modified xsi:type="dcterms:W3CDTF">2019-03-18T13:38:00Z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0x010100BDFD9A98D43C9E4A81B8BA5901946832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1357800</vt:r8>
  </property>
</Properties>
</file>